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79879" w14:textId="77777777" w:rsidR="00A264A4" w:rsidRPr="004643B1" w:rsidRDefault="00A264A4" w:rsidP="004643B1">
      <w:pPr>
        <w:pStyle w:val="Documenttype"/>
      </w:pPr>
      <w:r w:rsidRPr="004643B1">
        <w:t>Agenda</w:t>
      </w:r>
    </w:p>
    <w:p w14:paraId="4EF1147C" w14:textId="5AE654D7" w:rsidR="004643B1" w:rsidRPr="00413D49" w:rsidRDefault="004643B1" w:rsidP="00413D49">
      <w:pPr>
        <w:pStyle w:val="VKenmerken"/>
      </w:pPr>
      <w:r w:rsidRPr="00413D49">
        <w:t>Locatie</w:t>
      </w:r>
      <w:r w:rsidRPr="00413D49">
        <w:tab/>
      </w:r>
      <w:sdt>
        <w:sdtPr>
          <w:id w:val="-969974252"/>
          <w:lock w:val="sdtLocked"/>
          <w:placeholder>
            <w:docPart w:val="1948EDA3AD9D244F93784E52A19D632B"/>
          </w:placeholder>
          <w:showingPlcHdr/>
        </w:sdtPr>
        <w:sdtContent>
          <w:r w:rsidR="00B4319D" w:rsidRPr="00B4319D">
            <w:rPr>
              <w:rStyle w:val="Tekstvantijdelijkeaanduiding"/>
            </w:rPr>
            <w:t xml:space="preserve">[Adres </w:t>
          </w:r>
          <w:r w:rsidR="00B4319D">
            <w:rPr>
              <w:rStyle w:val="Tekstvantijdelijkeaanduiding"/>
            </w:rPr>
            <w:t>o</w:t>
          </w:r>
          <w:r w:rsidR="00B4319D" w:rsidRPr="00B4319D">
            <w:rPr>
              <w:rStyle w:val="Tekstvantijdelijkeaanduiding"/>
            </w:rPr>
            <w:t xml:space="preserve">f </w:t>
          </w:r>
          <w:r w:rsidR="00B4319D">
            <w:rPr>
              <w:rStyle w:val="Tekstvantijdelijkeaanduiding"/>
            </w:rPr>
            <w:t>k</w:t>
          </w:r>
          <w:r w:rsidR="00B4319D" w:rsidRPr="00B4319D">
            <w:rPr>
              <w:rStyle w:val="Tekstvantijdelijkeaanduiding"/>
            </w:rPr>
            <w:t>amernummer]</w:t>
          </w:r>
        </w:sdtContent>
      </w:sdt>
    </w:p>
    <w:p w14:paraId="3B67C47B" w14:textId="634767DA" w:rsidR="004643B1" w:rsidRPr="00A264A4" w:rsidRDefault="004643B1" w:rsidP="00413D49">
      <w:pPr>
        <w:pStyle w:val="VKenmerken"/>
      </w:pPr>
      <w:r w:rsidRPr="00A264A4">
        <w:t>Datum</w:t>
      </w:r>
      <w:r w:rsidRPr="00A264A4">
        <w:tab/>
      </w:r>
      <w:sdt>
        <w:sdtPr>
          <w:id w:val="-1117051943"/>
          <w:lock w:val="sdtLocked"/>
          <w:placeholder>
            <w:docPart w:val="55D4A05FDA1B2E46BDD35CB970B4B395"/>
          </w:placeholder>
          <w:showingPlcHdr/>
          <w:date>
            <w:dateFormat w:val="d MMMM yyyy"/>
            <w:lid w:val="nl-NL"/>
            <w:storeMappedDataAs w:val="dateTime"/>
            <w:calendar w:val="gregorian"/>
          </w:date>
        </w:sdtPr>
        <w:sdtContent>
          <w:r w:rsidR="00B4319D">
            <w:rPr>
              <w:rStyle w:val="Tekstvantijdelijkeaanduiding"/>
            </w:rPr>
            <w:t>[D</w:t>
          </w:r>
          <w:r w:rsidR="00B4319D" w:rsidRPr="00A264A4">
            <w:rPr>
              <w:rStyle w:val="Tekstvantijdelijkeaanduiding"/>
            </w:rPr>
            <w:t>atum]</w:t>
          </w:r>
        </w:sdtContent>
      </w:sdt>
    </w:p>
    <w:p w14:paraId="7906662B" w14:textId="5EC3B672" w:rsidR="004643B1" w:rsidRPr="00A264A4" w:rsidRDefault="004643B1" w:rsidP="00413D49">
      <w:pPr>
        <w:pStyle w:val="VKenmerken"/>
      </w:pPr>
      <w:r w:rsidRPr="00A264A4">
        <w:t>Tijd</w:t>
      </w:r>
      <w:r w:rsidRPr="00A264A4">
        <w:tab/>
      </w:r>
      <w:sdt>
        <w:sdtPr>
          <w:id w:val="774290246"/>
          <w:lock w:val="sdtLocked"/>
          <w:placeholder>
            <w:docPart w:val="94DBB590D7F2454D8BCBC691A4DE9FC6"/>
          </w:placeholder>
          <w:showingPlcHdr/>
        </w:sdtPr>
        <w:sdtContent>
          <w:r w:rsidR="00B4319D" w:rsidRPr="00A264A4">
            <w:rPr>
              <w:rStyle w:val="Tekstvantijdelijkeaanduiding"/>
            </w:rPr>
            <w:t>[Tijd]</w:t>
          </w:r>
        </w:sdtContent>
      </w:sdt>
    </w:p>
    <w:p w14:paraId="7A218C69" w14:textId="44726143" w:rsidR="00A264A4" w:rsidRPr="004643B1" w:rsidRDefault="004643B1" w:rsidP="00413D49">
      <w:pPr>
        <w:pStyle w:val="VKenmerken"/>
      </w:pPr>
      <w:r w:rsidRPr="004643B1">
        <w:t>Facilitator</w:t>
      </w:r>
      <w:r w:rsidR="00A264A4" w:rsidRPr="004643B1">
        <w:tab/>
      </w:r>
      <w:sdt>
        <w:sdtPr>
          <w:id w:val="1866786804"/>
          <w:lock w:val="sdtLocked"/>
          <w:placeholder>
            <w:docPart w:val="BDBFBC8BECBE7B46972FD5A7952A1BB1"/>
          </w:placeholder>
          <w:showingPlcHdr/>
        </w:sdtPr>
        <w:sdtContent>
          <w:r w:rsidR="00B4319D" w:rsidRPr="006C1F11">
            <w:rPr>
              <w:rStyle w:val="Tekstvantijdelijkeaanduiding"/>
            </w:rPr>
            <w:t>[Naam/</w:t>
          </w:r>
          <w:r w:rsidR="00B4319D">
            <w:rPr>
              <w:rStyle w:val="Tekstvantijdelijkeaanduiding"/>
            </w:rPr>
            <w:t>n</w:t>
          </w:r>
          <w:r w:rsidR="00B4319D" w:rsidRPr="006C1F11">
            <w:rPr>
              <w:rStyle w:val="Tekstvantijdelijkeaanduiding"/>
            </w:rPr>
            <w:t>amen]</w:t>
          </w:r>
        </w:sdtContent>
      </w:sdt>
    </w:p>
    <w:p w14:paraId="065B670B" w14:textId="2FC7175E" w:rsidR="00A264A4" w:rsidRPr="004643B1" w:rsidRDefault="00A264A4" w:rsidP="004643B1">
      <w:pPr>
        <w:pStyle w:val="Kop1"/>
      </w:pPr>
      <w:r w:rsidRPr="004643B1">
        <w:t>Agendapunten</w:t>
      </w:r>
    </w:p>
    <w:p w14:paraId="7B8CD75A" w14:textId="77777777" w:rsidR="00A264A4" w:rsidRDefault="00A264A4" w:rsidP="00A264A4">
      <w:pPr>
        <w:pStyle w:val="Nummers"/>
        <w:numPr>
          <w:ilvl w:val="0"/>
          <w:numId w:val="14"/>
        </w:numPr>
      </w:pPr>
      <w:r>
        <w:t>Opening</w:t>
      </w:r>
    </w:p>
    <w:p w14:paraId="66B184F4" w14:textId="698B9806" w:rsidR="00413D49" w:rsidRPr="001251EA" w:rsidRDefault="00000000" w:rsidP="00413D49">
      <w:pPr>
        <w:pStyle w:val="Nummers"/>
        <w:numPr>
          <w:ilvl w:val="0"/>
          <w:numId w:val="14"/>
        </w:numPr>
      </w:pPr>
      <w:sdt>
        <w:sdtPr>
          <w:id w:val="1512949353"/>
          <w:placeholder>
            <w:docPart w:val="54F938DC4A70B742A138E6B63D33B935"/>
          </w:placeholder>
          <w:temporary/>
          <w:showingPlcHdr/>
        </w:sdtPr>
        <w:sdtContent>
          <w:r w:rsidR="00A264A4">
            <w:rPr>
              <w:rStyle w:val="Tekstvantijdelijkeaanduiding"/>
            </w:rPr>
            <w:t>[volgend agendapunt]</w:t>
          </w:r>
        </w:sdtContent>
      </w:sdt>
    </w:p>
    <w:sectPr w:rsidR="00413D49" w:rsidRPr="001251EA" w:rsidSect="002A1496">
      <w:headerReference w:type="default" r:id="rId7"/>
      <w:headerReference w:type="first" r:id="rId8"/>
      <w:footerReference w:type="first" r:id="rId9"/>
      <w:pgSz w:w="11906" w:h="16838" w:code="9"/>
      <w:pgMar w:top="3003" w:right="2240" w:bottom="1559" w:left="1418" w:header="567" w:footer="2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578D5" w14:textId="77777777" w:rsidR="0098322E" w:rsidRDefault="0098322E" w:rsidP="000305EF">
      <w:r>
        <w:separator/>
      </w:r>
    </w:p>
  </w:endnote>
  <w:endnote w:type="continuationSeparator" w:id="0">
    <w:p w14:paraId="78A77456" w14:textId="77777777" w:rsidR="0098322E" w:rsidRDefault="0098322E" w:rsidP="00030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4A856" w14:textId="37C3AD14" w:rsidR="002A1496" w:rsidRPr="002A1496" w:rsidRDefault="002A1496" w:rsidP="002A1496">
    <w:pPr>
      <w:pStyle w:val="Voettekst"/>
    </w:pPr>
    <w:r w:rsidRPr="002A1496">
      <w:tab/>
    </w:r>
    <w:r w:rsidRPr="002A1496">
      <w:rPr>
        <w:b/>
        <w:bCs w:val="0"/>
      </w:rPr>
      <w:t>Volta</w:t>
    </w:r>
    <w:r w:rsidRPr="002A1496">
      <w:tab/>
      <w:t>0593 52 28 19</w:t>
    </w:r>
  </w:p>
  <w:p w14:paraId="60BAC8E7" w14:textId="68D3AF1B" w:rsidR="002A1496" w:rsidRPr="002A1496" w:rsidRDefault="002A1496" w:rsidP="002A1496">
    <w:pPr>
      <w:pStyle w:val="Voettekst"/>
    </w:pPr>
    <w:r w:rsidRPr="002A1496">
      <w:tab/>
      <w:t>De Omloop 5</w:t>
    </w:r>
    <w:r w:rsidRPr="002A1496">
      <w:tab/>
      <w:t>infovolta@voltabeilen.nl</w:t>
    </w:r>
  </w:p>
  <w:p w14:paraId="527E429F" w14:textId="1BF18CA8" w:rsidR="002A1496" w:rsidRPr="002A1496" w:rsidRDefault="002A1496" w:rsidP="002A1496">
    <w:pPr>
      <w:pStyle w:val="Voettekst"/>
    </w:pPr>
    <w:r w:rsidRPr="002A1496">
      <w:tab/>
      <w:t>9411 KA Beilen</w:t>
    </w:r>
    <w:r w:rsidRPr="002A1496">
      <w:tab/>
      <w:t>voltabeilen.nl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64400" w14:textId="77777777" w:rsidR="0098322E" w:rsidRDefault="0098322E" w:rsidP="000305EF">
      <w:r>
        <w:separator/>
      </w:r>
    </w:p>
  </w:footnote>
  <w:footnote w:type="continuationSeparator" w:id="0">
    <w:p w14:paraId="17436E59" w14:textId="77777777" w:rsidR="0098322E" w:rsidRDefault="0098322E" w:rsidP="00030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B2586" w14:textId="0C19866D" w:rsidR="001E79CC" w:rsidRPr="00E30E8F" w:rsidRDefault="00E30E8F" w:rsidP="00E30E8F">
    <w:pPr>
      <w:pStyle w:val="Koptekst"/>
    </w:pPr>
    <w:r>
      <w:rPr>
        <w:noProof/>
      </w:rPr>
      <w:drawing>
        <wp:anchor distT="0" distB="0" distL="114300" distR="114300" simplePos="0" relativeHeight="251665408" behindDoc="1" locked="0" layoutInCell="1" allowOverlap="1" wp14:anchorId="4A46BB1F" wp14:editId="2E0A88D0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6400" cy="10692000"/>
          <wp:effectExtent l="0" t="0" r="635" b="1905"/>
          <wp:wrapNone/>
          <wp:docPr id="60228192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2281928" name="Graphic 602281928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1B8F" w14:textId="57D5CB79" w:rsidR="00BC2596" w:rsidRPr="00ED74D6" w:rsidRDefault="00E30E8F" w:rsidP="000305EF">
    <w:pPr>
      <w:pStyle w:val="Koptekst"/>
      <w:tabs>
        <w:tab w:val="clear" w:pos="9072"/>
        <w:tab w:val="right" w:pos="9071"/>
      </w:tabs>
    </w:pPr>
    <w:r>
      <w:rPr>
        <w:noProof/>
      </w:rPr>
      <w:drawing>
        <wp:anchor distT="0" distB="0" distL="114300" distR="114300" simplePos="0" relativeHeight="251664384" behindDoc="1" locked="0" layoutInCell="1" allowOverlap="1" wp14:anchorId="4A371A82" wp14:editId="3FEBC6C9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6400" cy="10692000"/>
          <wp:effectExtent l="0" t="0" r="635" b="1905"/>
          <wp:wrapNone/>
          <wp:docPr id="1570492565" name="Graph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0492565" name="Graphic 1570492565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94BA4"/>
    <w:multiLevelType w:val="multilevel"/>
    <w:tmpl w:val="7238588E"/>
    <w:styleLink w:val="Opsomming"/>
    <w:lvl w:ilvl="0">
      <w:start w:val="1"/>
      <w:numFmt w:val="bullet"/>
      <w:pStyle w:val="Bullets"/>
      <w:lvlText w:val="•"/>
      <w:lvlJc w:val="left"/>
      <w:pPr>
        <w:ind w:left="284" w:hanging="284"/>
      </w:pPr>
      <w:rPr>
        <w:rFonts w:ascii="Trebuchet MS" w:hAnsi="Trebuchet MS" w:hint="default"/>
        <w:color w:val="auto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◦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2306B42"/>
    <w:multiLevelType w:val="multilevel"/>
    <w:tmpl w:val="139A5532"/>
    <w:lvl w:ilvl="0">
      <w:start w:val="1"/>
      <w:numFmt w:val="decimal"/>
      <w:pStyle w:val="Nummers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 w15:restartNumberingAfterBreak="0">
    <w:nsid w:val="1C9E7DEC"/>
    <w:multiLevelType w:val="multilevel"/>
    <w:tmpl w:val="3EE2AE8A"/>
    <w:name w:val="OP koppen3"/>
    <w:styleLink w:val="Koppen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3" w15:restartNumberingAfterBreak="0">
    <w:nsid w:val="38136A36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4" w15:restartNumberingAfterBreak="0">
    <w:nsid w:val="421305F0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5" w15:restartNumberingAfterBreak="0">
    <w:nsid w:val="497428E1"/>
    <w:multiLevelType w:val="multilevel"/>
    <w:tmpl w:val="699AA516"/>
    <w:styleLink w:val="Genummerdelijst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6" w15:restartNumberingAfterBreak="0">
    <w:nsid w:val="5BF178B1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7" w15:restartNumberingAfterBreak="0">
    <w:nsid w:val="663E1524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8" w15:restartNumberingAfterBreak="0">
    <w:nsid w:val="68D74D5E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9" w15:restartNumberingAfterBreak="0">
    <w:nsid w:val="691B0E9B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0" w15:restartNumberingAfterBreak="0">
    <w:nsid w:val="73EE4023"/>
    <w:multiLevelType w:val="hybridMultilevel"/>
    <w:tmpl w:val="5F98D6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7E46A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2" w15:restartNumberingAfterBreak="0">
    <w:nsid w:val="769B724E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3" w15:restartNumberingAfterBreak="0">
    <w:nsid w:val="7762489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num w:numId="1" w16cid:durableId="1616716536">
    <w:abstractNumId w:val="7"/>
  </w:num>
  <w:num w:numId="2" w16cid:durableId="597175009">
    <w:abstractNumId w:val="4"/>
  </w:num>
  <w:num w:numId="3" w16cid:durableId="112215473">
    <w:abstractNumId w:val="6"/>
  </w:num>
  <w:num w:numId="4" w16cid:durableId="671110202">
    <w:abstractNumId w:val="3"/>
  </w:num>
  <w:num w:numId="5" w16cid:durableId="1462462472">
    <w:abstractNumId w:val="12"/>
  </w:num>
  <w:num w:numId="6" w16cid:durableId="124809557">
    <w:abstractNumId w:val="10"/>
  </w:num>
  <w:num w:numId="7" w16cid:durableId="707687331">
    <w:abstractNumId w:val="9"/>
  </w:num>
  <w:num w:numId="8" w16cid:durableId="634797716">
    <w:abstractNumId w:val="13"/>
  </w:num>
  <w:num w:numId="9" w16cid:durableId="1680309208">
    <w:abstractNumId w:val="11"/>
  </w:num>
  <w:num w:numId="10" w16cid:durableId="2033455611">
    <w:abstractNumId w:val="8"/>
  </w:num>
  <w:num w:numId="11" w16cid:durableId="1241519963">
    <w:abstractNumId w:val="0"/>
  </w:num>
  <w:num w:numId="12" w16cid:durableId="1957131892">
    <w:abstractNumId w:val="5"/>
  </w:num>
  <w:num w:numId="13" w16cid:durableId="2080588816">
    <w:abstractNumId w:val="2"/>
  </w:num>
  <w:num w:numId="14" w16cid:durableId="1688604333">
    <w:abstractNumId w:val="1"/>
  </w:num>
  <w:num w:numId="15" w16cid:durableId="1510414841">
    <w:abstractNumId w:val="0"/>
  </w:num>
  <w:num w:numId="16" w16cid:durableId="893009882">
    <w:abstractNumId w:val="1"/>
  </w:num>
  <w:num w:numId="17" w16cid:durableId="434862409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isplayBackgroundShape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5EF"/>
    <w:rsid w:val="00002D81"/>
    <w:rsid w:val="000305EF"/>
    <w:rsid w:val="00052EE1"/>
    <w:rsid w:val="00064429"/>
    <w:rsid w:val="000A2BD0"/>
    <w:rsid w:val="000A4DD9"/>
    <w:rsid w:val="000C64C9"/>
    <w:rsid w:val="000F795A"/>
    <w:rsid w:val="0011468F"/>
    <w:rsid w:val="00161A16"/>
    <w:rsid w:val="00187C2C"/>
    <w:rsid w:val="001D591E"/>
    <w:rsid w:val="001E79CC"/>
    <w:rsid w:val="0021629E"/>
    <w:rsid w:val="00245192"/>
    <w:rsid w:val="002558E5"/>
    <w:rsid w:val="00262E6F"/>
    <w:rsid w:val="002A1496"/>
    <w:rsid w:val="002C79C8"/>
    <w:rsid w:val="00310987"/>
    <w:rsid w:val="0037188F"/>
    <w:rsid w:val="00380131"/>
    <w:rsid w:val="003D493C"/>
    <w:rsid w:val="00413D49"/>
    <w:rsid w:val="004249A2"/>
    <w:rsid w:val="0043779A"/>
    <w:rsid w:val="00447DD0"/>
    <w:rsid w:val="00463FE0"/>
    <w:rsid w:val="004643B1"/>
    <w:rsid w:val="00497F4C"/>
    <w:rsid w:val="004B3807"/>
    <w:rsid w:val="004C443F"/>
    <w:rsid w:val="004F4F0F"/>
    <w:rsid w:val="00540A89"/>
    <w:rsid w:val="00547CB9"/>
    <w:rsid w:val="005A31C4"/>
    <w:rsid w:val="005D0805"/>
    <w:rsid w:val="005D4D25"/>
    <w:rsid w:val="005D5507"/>
    <w:rsid w:val="00604AB7"/>
    <w:rsid w:val="00610BA0"/>
    <w:rsid w:val="006C1F11"/>
    <w:rsid w:val="00714887"/>
    <w:rsid w:val="007477D8"/>
    <w:rsid w:val="00756CC1"/>
    <w:rsid w:val="0077721E"/>
    <w:rsid w:val="007C32BB"/>
    <w:rsid w:val="007F780A"/>
    <w:rsid w:val="0083236D"/>
    <w:rsid w:val="00852D37"/>
    <w:rsid w:val="00867E9A"/>
    <w:rsid w:val="00870529"/>
    <w:rsid w:val="008963F2"/>
    <w:rsid w:val="0092783C"/>
    <w:rsid w:val="009361BB"/>
    <w:rsid w:val="00967480"/>
    <w:rsid w:val="0098322E"/>
    <w:rsid w:val="009F29C5"/>
    <w:rsid w:val="009F3A04"/>
    <w:rsid w:val="00A16443"/>
    <w:rsid w:val="00A264A4"/>
    <w:rsid w:val="00A373C2"/>
    <w:rsid w:val="00A555FA"/>
    <w:rsid w:val="00A81F96"/>
    <w:rsid w:val="00A9580D"/>
    <w:rsid w:val="00AA0413"/>
    <w:rsid w:val="00B4319D"/>
    <w:rsid w:val="00B467BF"/>
    <w:rsid w:val="00B53728"/>
    <w:rsid w:val="00B7093E"/>
    <w:rsid w:val="00B731E1"/>
    <w:rsid w:val="00BC2596"/>
    <w:rsid w:val="00BC55D6"/>
    <w:rsid w:val="00BD07D8"/>
    <w:rsid w:val="00BD1C86"/>
    <w:rsid w:val="00C8718E"/>
    <w:rsid w:val="00CB17CA"/>
    <w:rsid w:val="00CC4127"/>
    <w:rsid w:val="00CF48EB"/>
    <w:rsid w:val="00D21393"/>
    <w:rsid w:val="00D57C96"/>
    <w:rsid w:val="00D65C4F"/>
    <w:rsid w:val="00DB2775"/>
    <w:rsid w:val="00DD3ED5"/>
    <w:rsid w:val="00DE1480"/>
    <w:rsid w:val="00E30E8F"/>
    <w:rsid w:val="00E5020A"/>
    <w:rsid w:val="00E77E7B"/>
    <w:rsid w:val="00E80648"/>
    <w:rsid w:val="00E87879"/>
    <w:rsid w:val="00E955D7"/>
    <w:rsid w:val="00EA3ADA"/>
    <w:rsid w:val="00EF184A"/>
    <w:rsid w:val="00EF2B5F"/>
    <w:rsid w:val="00F14A79"/>
    <w:rsid w:val="00F60ADD"/>
    <w:rsid w:val="00FA4D65"/>
    <w:rsid w:val="00FC5881"/>
    <w:rsid w:val="00FE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6B6E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lang w:val="nl-NL" w:eastAsia="en-US" w:bidi="ar-SA"/>
        <w14:ligatures w14:val="standardContextual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4319D"/>
    <w:rPr>
      <w:rFonts w:ascii="Arial" w:hAnsi="Arial" w:cs="Arial"/>
    </w:rPr>
  </w:style>
  <w:style w:type="paragraph" w:styleId="Kop1">
    <w:name w:val="heading 1"/>
    <w:basedOn w:val="Standaard"/>
    <w:next w:val="Standaard"/>
    <w:link w:val="Kop1Char"/>
    <w:uiPriority w:val="2"/>
    <w:qFormat/>
    <w:rsid w:val="00413D49"/>
    <w:pPr>
      <w:spacing w:before="300"/>
      <w:outlineLvl w:val="0"/>
    </w:pPr>
    <w:rPr>
      <w:b/>
      <w:sz w:val="24"/>
      <w:szCs w:val="18"/>
    </w:rPr>
  </w:style>
  <w:style w:type="paragraph" w:styleId="Kop2">
    <w:name w:val="heading 2"/>
    <w:basedOn w:val="Standaard"/>
    <w:next w:val="Standaard"/>
    <w:link w:val="Kop2Char"/>
    <w:uiPriority w:val="2"/>
    <w:qFormat/>
    <w:rsid w:val="00413D49"/>
    <w:pPr>
      <w:keepNext/>
      <w:spacing w:before="300"/>
      <w:outlineLvl w:val="1"/>
    </w:pPr>
    <w:rPr>
      <w:rFonts w:asciiTheme="majorHAnsi" w:eastAsia="Times New Roman" w:hAnsiTheme="majorHAnsi" w:cs="Times New Roman"/>
      <w:b/>
      <w:color w:val="0B0146" w:themeColor="accent1"/>
      <w:kern w:val="0"/>
      <w:szCs w:val="28"/>
      <w:lang w:eastAsia="nl-NL"/>
      <w14:ligatures w14:val="none"/>
    </w:rPr>
  </w:style>
  <w:style w:type="paragraph" w:styleId="Kop3">
    <w:name w:val="heading 3"/>
    <w:basedOn w:val="Standaard"/>
    <w:next w:val="Standaard"/>
    <w:link w:val="Kop3Char"/>
    <w:uiPriority w:val="2"/>
    <w:qFormat/>
    <w:rsid w:val="00BC2596"/>
    <w:pPr>
      <w:keepNext/>
      <w:spacing w:before="300"/>
      <w:outlineLvl w:val="2"/>
    </w:pPr>
    <w:rPr>
      <w:rFonts w:asciiTheme="majorHAnsi" w:eastAsia="Times New Roman" w:hAnsiTheme="majorHAnsi" w:cs="Times New Roman"/>
      <w:b/>
      <w:kern w:val="0"/>
      <w:sz w:val="22"/>
      <w:szCs w:val="22"/>
      <w:lang w:eastAsia="nl-NL"/>
      <w14:ligatures w14:val="none"/>
    </w:rPr>
  </w:style>
  <w:style w:type="paragraph" w:styleId="Kop4">
    <w:name w:val="heading 4"/>
    <w:basedOn w:val="Standaard"/>
    <w:next w:val="Standaard"/>
    <w:link w:val="Kop4Char"/>
    <w:uiPriority w:val="9"/>
    <w:semiHidden/>
    <w:qFormat/>
    <w:rsid w:val="00BC2596"/>
    <w:pPr>
      <w:keepNext/>
      <w:spacing w:line="240" w:lineRule="auto"/>
      <w:outlineLvl w:val="3"/>
    </w:pPr>
    <w:rPr>
      <w:rFonts w:eastAsiaTheme="majorEastAsia" w:cstheme="majorBidi"/>
      <w:b/>
      <w:bCs/>
      <w:iCs/>
      <w:kern w:val="0"/>
      <w:sz w:val="22"/>
      <w:szCs w:val="22"/>
      <w:lang w:eastAsia="nl-NL"/>
      <w14:ligatures w14:val="none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BC2596"/>
    <w:pPr>
      <w:keepNext/>
      <w:spacing w:line="240" w:lineRule="auto"/>
      <w:outlineLvl w:val="4"/>
    </w:pPr>
    <w:rPr>
      <w:rFonts w:eastAsiaTheme="majorEastAsia" w:cstheme="majorBidi"/>
      <w:i/>
      <w:kern w:val="0"/>
      <w:sz w:val="22"/>
      <w:szCs w:val="22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rsid w:val="00BC2596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BC2596"/>
    <w:rPr>
      <w:sz w:val="20"/>
      <w:szCs w:val="20"/>
    </w:rPr>
  </w:style>
  <w:style w:type="paragraph" w:styleId="Voettekst">
    <w:name w:val="footer"/>
    <w:basedOn w:val="Standaard"/>
    <w:link w:val="VoettekstChar"/>
    <w:uiPriority w:val="99"/>
    <w:semiHidden/>
    <w:rsid w:val="002A1496"/>
    <w:pPr>
      <w:tabs>
        <w:tab w:val="left" w:pos="6804"/>
        <w:tab w:val="left" w:pos="8222"/>
      </w:tabs>
      <w:spacing w:line="260" w:lineRule="atLeast"/>
      <w:ind w:right="-1817"/>
    </w:pPr>
    <w:rPr>
      <w:bCs/>
      <w:noProof/>
      <w:color w:val="FFFFFF" w:themeColor="background1"/>
      <w:sz w:val="16"/>
      <w:szCs w:val="24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2A1496"/>
    <w:rPr>
      <w:rFonts w:ascii="Arial" w:hAnsi="Arial" w:cs="Arial"/>
      <w:bCs/>
      <w:noProof/>
      <w:color w:val="FFFFFF" w:themeColor="background1"/>
      <w:sz w:val="16"/>
      <w:szCs w:val="24"/>
    </w:rPr>
  </w:style>
  <w:style w:type="table" w:styleId="Tabelraster">
    <w:name w:val="Table Grid"/>
    <w:basedOn w:val="Standaardtabel"/>
    <w:uiPriority w:val="39"/>
    <w:rsid w:val="00BC25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rsid w:val="00BC2596"/>
    <w:rPr>
      <w:color w:val="FF0000"/>
      <w:bdr w:val="none" w:sz="0" w:space="0" w:color="auto"/>
      <w:shd w:val="clear" w:color="auto" w:fill="auto"/>
    </w:rPr>
  </w:style>
  <w:style w:type="table" w:styleId="Onopgemaaktetabel4">
    <w:name w:val="Plain Table 4"/>
    <w:basedOn w:val="Standaardtabel"/>
    <w:uiPriority w:val="44"/>
    <w:rsid w:val="00A81F96"/>
    <w:pPr>
      <w:spacing w:line="240" w:lineRule="auto"/>
    </w:pPr>
    <w:rPr>
      <w:color w:val="000000" w:themeColor="text1"/>
      <w:kern w:val="0"/>
      <w:sz w:val="18"/>
      <w:szCs w:val="18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Intensieveverwijzing">
    <w:name w:val="Intense Reference"/>
    <w:basedOn w:val="Standaardalinea-lettertype"/>
    <w:uiPriority w:val="32"/>
    <w:semiHidden/>
    <w:qFormat/>
    <w:rsid w:val="00A81F96"/>
    <w:rPr>
      <w:b/>
      <w:bCs/>
      <w:smallCaps/>
      <w:color w:val="0B0146" w:themeColor="accent1"/>
      <w:spacing w:val="5"/>
    </w:rPr>
  </w:style>
  <w:style w:type="character" w:customStyle="1" w:styleId="Kop1Char">
    <w:name w:val="Kop 1 Char"/>
    <w:basedOn w:val="Standaardalinea-lettertype"/>
    <w:link w:val="Kop1"/>
    <w:uiPriority w:val="2"/>
    <w:rsid w:val="00413D49"/>
    <w:rPr>
      <w:rFonts w:ascii="Arial" w:hAnsi="Arial" w:cs="Arial"/>
      <w:b/>
      <w:sz w:val="24"/>
      <w:szCs w:val="18"/>
    </w:rPr>
  </w:style>
  <w:style w:type="character" w:customStyle="1" w:styleId="Kop2Char">
    <w:name w:val="Kop 2 Char"/>
    <w:basedOn w:val="Standaardalinea-lettertype"/>
    <w:link w:val="Kop2"/>
    <w:uiPriority w:val="2"/>
    <w:rsid w:val="00413D49"/>
    <w:rPr>
      <w:rFonts w:asciiTheme="majorHAnsi" w:eastAsia="Times New Roman" w:hAnsiTheme="majorHAnsi" w:cs="Times New Roman"/>
      <w:b/>
      <w:color w:val="0B0146" w:themeColor="accent1"/>
      <w:kern w:val="0"/>
      <w:szCs w:val="28"/>
      <w:lang w:eastAsia="nl-NL"/>
      <w14:ligatures w14:val="none"/>
    </w:rPr>
  </w:style>
  <w:style w:type="paragraph" w:styleId="Lijstalinea">
    <w:name w:val="List Paragraph"/>
    <w:basedOn w:val="Standaard"/>
    <w:uiPriority w:val="34"/>
    <w:semiHidden/>
    <w:qFormat/>
    <w:rsid w:val="00BC2596"/>
    <w:pPr>
      <w:ind w:left="720"/>
      <w:contextualSpacing/>
    </w:pPr>
  </w:style>
  <w:style w:type="character" w:customStyle="1" w:styleId="Accentoranje">
    <w:name w:val="Accent oranje"/>
    <w:basedOn w:val="Standaardalinea-lettertype"/>
    <w:uiPriority w:val="1"/>
    <w:qFormat/>
    <w:rsid w:val="00BC2596"/>
    <w:rPr>
      <w:color w:val="EF7D00" w:themeColor="accent3"/>
    </w:rPr>
  </w:style>
  <w:style w:type="paragraph" w:styleId="Bijschrift">
    <w:name w:val="caption"/>
    <w:basedOn w:val="Standaard"/>
    <w:next w:val="Standaard"/>
    <w:uiPriority w:val="6"/>
    <w:semiHidden/>
    <w:qFormat/>
    <w:rsid w:val="00BC2596"/>
    <w:pPr>
      <w:spacing w:before="140" w:after="140" w:line="240" w:lineRule="auto"/>
    </w:pPr>
    <w:rPr>
      <w:rFonts w:eastAsia="Times New Roman" w:cs="Times New Roman"/>
      <w:i/>
      <w:iCs/>
      <w:kern w:val="0"/>
      <w:sz w:val="18"/>
      <w:szCs w:val="22"/>
      <w:lang w:eastAsia="nl-NL"/>
      <w14:ligatures w14:val="none"/>
    </w:rPr>
  </w:style>
  <w:style w:type="paragraph" w:customStyle="1" w:styleId="Bullets">
    <w:name w:val="Bullets"/>
    <w:basedOn w:val="Standaard"/>
    <w:uiPriority w:val="4"/>
    <w:qFormat/>
    <w:rsid w:val="00BC2596"/>
    <w:pPr>
      <w:numPr>
        <w:numId w:val="15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numbering" w:customStyle="1" w:styleId="Genummerdelijst">
    <w:name w:val="Genummerde lijst"/>
    <w:uiPriority w:val="99"/>
    <w:rsid w:val="00BC2596"/>
    <w:pPr>
      <w:numPr>
        <w:numId w:val="12"/>
      </w:numPr>
    </w:pPr>
  </w:style>
  <w:style w:type="paragraph" w:customStyle="1" w:styleId="Kop1zondernummer">
    <w:name w:val="Kop 1 zonder nummer"/>
    <w:basedOn w:val="Kop1"/>
    <w:next w:val="Standaard"/>
    <w:uiPriority w:val="3"/>
    <w:semiHidden/>
    <w:qFormat/>
    <w:rsid w:val="00BC2596"/>
  </w:style>
  <w:style w:type="paragraph" w:customStyle="1" w:styleId="Kop2zondernummer">
    <w:name w:val="Kop 2 zonder nummer"/>
    <w:basedOn w:val="Kop2"/>
    <w:next w:val="Standaard"/>
    <w:uiPriority w:val="3"/>
    <w:semiHidden/>
    <w:qFormat/>
    <w:rsid w:val="00BC2596"/>
  </w:style>
  <w:style w:type="character" w:customStyle="1" w:styleId="Kop3Char">
    <w:name w:val="Kop 3 Char"/>
    <w:basedOn w:val="Standaardalinea-lettertype"/>
    <w:link w:val="Kop3"/>
    <w:uiPriority w:val="2"/>
    <w:rsid w:val="00BC2596"/>
    <w:rPr>
      <w:rFonts w:asciiTheme="majorHAnsi" w:eastAsia="Times New Roman" w:hAnsiTheme="majorHAnsi" w:cs="Times New Roman"/>
      <w:b/>
      <w:kern w:val="0"/>
      <w:lang w:eastAsia="nl-NL"/>
      <w14:ligatures w14:val="none"/>
    </w:rPr>
  </w:style>
  <w:style w:type="paragraph" w:customStyle="1" w:styleId="Kop3zondernummer">
    <w:name w:val="Kop 3 zonder nummer"/>
    <w:basedOn w:val="Kop3"/>
    <w:next w:val="Standaard"/>
    <w:uiPriority w:val="3"/>
    <w:semiHidden/>
    <w:qFormat/>
    <w:rsid w:val="00BC2596"/>
  </w:style>
  <w:style w:type="character" w:customStyle="1" w:styleId="Kop4Char">
    <w:name w:val="Kop 4 Char"/>
    <w:basedOn w:val="Standaardalinea-lettertype"/>
    <w:link w:val="Kop4"/>
    <w:uiPriority w:val="9"/>
    <w:semiHidden/>
    <w:rsid w:val="00BC2596"/>
    <w:rPr>
      <w:rFonts w:eastAsiaTheme="majorEastAsia" w:cstheme="majorBidi"/>
      <w:b/>
      <w:bCs/>
      <w:iCs/>
      <w:kern w:val="0"/>
      <w:lang w:eastAsia="nl-NL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C2596"/>
    <w:rPr>
      <w:rFonts w:eastAsiaTheme="majorEastAsia" w:cstheme="majorBidi"/>
      <w:i/>
      <w:kern w:val="0"/>
      <w:lang w:eastAsia="nl-NL"/>
      <w14:ligatures w14:val="none"/>
    </w:rPr>
  </w:style>
  <w:style w:type="numbering" w:customStyle="1" w:styleId="Koppen">
    <w:name w:val="Koppen"/>
    <w:uiPriority w:val="99"/>
    <w:rsid w:val="00BC2596"/>
    <w:pPr>
      <w:numPr>
        <w:numId w:val="13"/>
      </w:numPr>
    </w:pPr>
  </w:style>
  <w:style w:type="paragraph" w:customStyle="1" w:styleId="Nummers">
    <w:name w:val="Nummers"/>
    <w:basedOn w:val="Standaard"/>
    <w:uiPriority w:val="5"/>
    <w:qFormat/>
    <w:rsid w:val="00BC2596"/>
    <w:pPr>
      <w:numPr>
        <w:numId w:val="16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paragraph" w:styleId="Ondertitel">
    <w:name w:val="Subtitle"/>
    <w:basedOn w:val="Standaard"/>
    <w:next w:val="Standaard"/>
    <w:link w:val="OndertitelChar"/>
    <w:uiPriority w:val="20"/>
    <w:semiHidden/>
    <w:rsid w:val="00BC2596"/>
    <w:pPr>
      <w:numPr>
        <w:ilvl w:val="1"/>
      </w:numPr>
      <w:spacing w:line="216" w:lineRule="auto"/>
    </w:pPr>
    <w:rPr>
      <w:rFonts w:asciiTheme="majorHAnsi" w:eastAsiaTheme="minorEastAsia" w:hAnsiTheme="majorHAnsi"/>
      <w:color w:val="000000" w:themeColor="text1"/>
      <w:sz w:val="36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20"/>
    <w:semiHidden/>
    <w:rsid w:val="00BC2596"/>
    <w:rPr>
      <w:rFonts w:asciiTheme="majorHAnsi" w:eastAsiaTheme="minorEastAsia" w:hAnsiTheme="majorHAnsi"/>
      <w:color w:val="000000" w:themeColor="text1"/>
      <w:sz w:val="36"/>
    </w:rPr>
  </w:style>
  <w:style w:type="numbering" w:customStyle="1" w:styleId="Opsomming">
    <w:name w:val="Opsomming"/>
    <w:uiPriority w:val="99"/>
    <w:rsid w:val="00BC2596"/>
    <w:pPr>
      <w:numPr>
        <w:numId w:val="11"/>
      </w:numPr>
    </w:pPr>
  </w:style>
  <w:style w:type="character" w:styleId="Paginanummer">
    <w:name w:val="page number"/>
    <w:basedOn w:val="Standaardalinea-lettertype"/>
    <w:uiPriority w:val="99"/>
    <w:semiHidden/>
    <w:rsid w:val="00BC2596"/>
    <w:rPr>
      <w:rFonts w:asciiTheme="majorHAnsi" w:hAnsiTheme="majorHAnsi"/>
      <w:b w:val="0"/>
      <w:color w:val="auto"/>
      <w:sz w:val="20"/>
    </w:rPr>
  </w:style>
  <w:style w:type="paragraph" w:customStyle="1" w:styleId="Smallline">
    <w:name w:val="Small line"/>
    <w:basedOn w:val="Voettekst"/>
    <w:uiPriority w:val="99"/>
    <w:semiHidden/>
    <w:qFormat/>
    <w:rsid w:val="00BC2596"/>
    <w:pPr>
      <w:tabs>
        <w:tab w:val="right" w:pos="9072"/>
      </w:tabs>
      <w:spacing w:line="14" w:lineRule="exact"/>
    </w:pPr>
    <w:rPr>
      <w:rFonts w:eastAsia="Times New Roman" w:cs="Times New Roman"/>
      <w:b/>
      <w:bCs w:val="0"/>
      <w:color w:val="auto"/>
      <w:kern w:val="0"/>
      <w:sz w:val="18"/>
      <w:szCs w:val="22"/>
      <w:lang w:eastAsia="nl-NL"/>
      <w14:ligatures w14:val="none"/>
    </w:rPr>
  </w:style>
  <w:style w:type="table" w:customStyle="1" w:styleId="TabelDrNassauCollege">
    <w:name w:val="Tabel Dr Nassau College"/>
    <w:basedOn w:val="Standaardtabel"/>
    <w:uiPriority w:val="99"/>
    <w:rsid w:val="00BC2596"/>
    <w:pPr>
      <w:spacing w:line="280" w:lineRule="atLeast"/>
    </w:pPr>
    <w:tblPr>
      <w:tblBorders>
        <w:bottom w:val="single" w:sz="8" w:space="0" w:color="auto"/>
        <w:insideH w:val="single" w:sz="2" w:space="0" w:color="auto"/>
        <w:insideV w:val="single" w:sz="2" w:space="0" w:color="auto"/>
      </w:tblBorders>
      <w:tblCellMar>
        <w:top w:w="17" w:type="dxa"/>
        <w:left w:w="113" w:type="dxa"/>
        <w:bottom w:w="62" w:type="dxa"/>
        <w:right w:w="113" w:type="dxa"/>
      </w:tblCellMar>
    </w:tblPr>
    <w:tcPr>
      <w:shd w:val="clear" w:color="auto" w:fill="FFFFFF" w:themeFill="background1"/>
    </w:tcPr>
    <w:tblStylePr w:type="firstRow">
      <w:pPr>
        <w:keepNext/>
        <w:wordWrap/>
      </w:pPr>
      <w:rPr>
        <w:rFonts w:asciiTheme="majorHAnsi" w:hAnsiTheme="majorHAnsi"/>
        <w:b/>
        <w:color w:val="FFFFFF" w:themeColor="background1"/>
        <w:sz w:val="24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0B0146" w:themeFill="accent1"/>
      </w:tcPr>
    </w:tblStylePr>
    <w:tblStylePr w:type="lastRow">
      <w:tblPr/>
      <w:tcPr>
        <w:tcBorders>
          <w:bottom w:val="single" w:sz="8" w:space="0" w:color="000000" w:themeColor="text1"/>
        </w:tcBorders>
      </w:tcPr>
    </w:tblStylePr>
  </w:style>
  <w:style w:type="table" w:customStyle="1" w:styleId="Tablestyle">
    <w:name w:val="Table style"/>
    <w:basedOn w:val="Standaardtabel"/>
    <w:rsid w:val="00BC2596"/>
    <w:rPr>
      <w:rFonts w:eastAsia="Times New Roman" w:cs="Times New Roman"/>
      <w:kern w:val="0"/>
      <w:lang w:eastAsia="nl-NL"/>
      <w14:ligatures w14:val="none"/>
    </w:rPr>
    <w:tblPr>
      <w:tblCellMar>
        <w:left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9"/>
    <w:semiHidden/>
    <w:rsid w:val="00BC2596"/>
    <w:pPr>
      <w:spacing w:after="480" w:line="216" w:lineRule="auto"/>
      <w:ind w:right="1134"/>
    </w:pPr>
    <w:rPr>
      <w:rFonts w:asciiTheme="majorHAnsi" w:hAnsiTheme="majorHAnsi"/>
      <w:b/>
      <w:bCs/>
      <w:noProof/>
      <w:sz w:val="72"/>
      <w:szCs w:val="32"/>
    </w:rPr>
  </w:style>
  <w:style w:type="character" w:customStyle="1" w:styleId="TitelChar">
    <w:name w:val="Titel Char"/>
    <w:basedOn w:val="Standaardalinea-lettertype"/>
    <w:link w:val="Titel"/>
    <w:uiPriority w:val="19"/>
    <w:semiHidden/>
    <w:rsid w:val="00BC2596"/>
    <w:rPr>
      <w:rFonts w:asciiTheme="majorHAnsi" w:hAnsiTheme="majorHAnsi"/>
      <w:b/>
      <w:bCs/>
      <w:noProof/>
      <w:sz w:val="72"/>
      <w:szCs w:val="32"/>
    </w:rPr>
  </w:style>
  <w:style w:type="paragraph" w:customStyle="1" w:styleId="Tussenkopje">
    <w:name w:val="Tussenkopje"/>
    <w:basedOn w:val="Standaard"/>
    <w:next w:val="Standaard"/>
    <w:uiPriority w:val="3"/>
    <w:qFormat/>
    <w:rsid w:val="00BC2596"/>
    <w:pPr>
      <w:keepNext/>
      <w:spacing w:before="300"/>
    </w:pPr>
    <w:rPr>
      <w:b/>
    </w:rPr>
  </w:style>
  <w:style w:type="paragraph" w:customStyle="1" w:styleId="Documenttype">
    <w:name w:val="Documenttype"/>
    <w:basedOn w:val="Standaard"/>
    <w:qFormat/>
    <w:rsid w:val="004643B1"/>
    <w:pPr>
      <w:spacing w:after="280" w:line="440" w:lineRule="atLeast"/>
    </w:pPr>
    <w:rPr>
      <w:b/>
      <w:color w:val="005CA9"/>
      <w:sz w:val="36"/>
    </w:rPr>
  </w:style>
  <w:style w:type="character" w:styleId="Hyperlink">
    <w:name w:val="Hyperlink"/>
    <w:basedOn w:val="Standaardalinea-lettertype"/>
    <w:uiPriority w:val="99"/>
    <w:unhideWhenUsed/>
    <w:rsid w:val="00A373C2"/>
    <w:rPr>
      <w:color w:val="C914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373C2"/>
    <w:rPr>
      <w:color w:val="605E5C"/>
      <w:shd w:val="clear" w:color="auto" w:fill="E1DFDD"/>
    </w:rPr>
  </w:style>
  <w:style w:type="paragraph" w:customStyle="1" w:styleId="VAdresregels">
    <w:name w:val="V_Adresregels"/>
    <w:basedOn w:val="Standaard"/>
    <w:qFormat/>
    <w:rsid w:val="00714887"/>
    <w:pPr>
      <w:spacing w:after="1500"/>
      <w:contextualSpacing/>
    </w:pPr>
  </w:style>
  <w:style w:type="paragraph" w:customStyle="1" w:styleId="VKenmerken">
    <w:name w:val="V_Kenmerken"/>
    <w:basedOn w:val="Standaard"/>
    <w:qFormat/>
    <w:rsid w:val="00413D49"/>
    <w:pPr>
      <w:spacing w:after="1200"/>
      <w:ind w:left="1758" w:hanging="1758"/>
      <w:contextualSpacing/>
    </w:pPr>
  </w:style>
  <w:style w:type="paragraph" w:customStyle="1" w:styleId="VPlaatsendatum">
    <w:name w:val="V_Plaats en datum"/>
    <w:basedOn w:val="Standaard"/>
    <w:qFormat/>
    <w:rsid w:val="00E77E7B"/>
    <w:pPr>
      <w:spacing w:after="3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4F938DC4A70B742A138E6B63D33B93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B8354E1-DE61-E848-8110-218145FF3034}"/>
      </w:docPartPr>
      <w:docPartBody>
        <w:p w:rsidR="008C2181" w:rsidRDefault="0019059A" w:rsidP="0019059A">
          <w:pPr>
            <w:pStyle w:val="54F938DC4A70B742A138E6B63D33B935"/>
          </w:pPr>
          <w:r>
            <w:rPr>
              <w:rStyle w:val="Tekstvantijdelijkeaanduiding"/>
            </w:rPr>
            <w:t>[volgend agendapunt]</w:t>
          </w:r>
        </w:p>
      </w:docPartBody>
    </w:docPart>
    <w:docPart>
      <w:docPartPr>
        <w:name w:val="BDBFBC8BECBE7B46972FD5A7952A1BB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BF8216-C5F5-E14B-AE32-C45D523AF85A}"/>
      </w:docPartPr>
      <w:docPartBody>
        <w:p w:rsidR="008C2181" w:rsidRDefault="0019059A" w:rsidP="0019059A">
          <w:pPr>
            <w:pStyle w:val="BDBFBC8BECBE7B46972FD5A7952A1BB1"/>
          </w:pPr>
          <w:r w:rsidRPr="006C1F11">
            <w:rPr>
              <w:rStyle w:val="Tekstvantijdelijkeaanduiding"/>
            </w:rPr>
            <w:t>[Naam/</w:t>
          </w:r>
          <w:r>
            <w:rPr>
              <w:rStyle w:val="Tekstvantijdelijkeaanduiding"/>
            </w:rPr>
            <w:t>n</w:t>
          </w:r>
          <w:r w:rsidRPr="006C1F11">
            <w:rPr>
              <w:rStyle w:val="Tekstvantijdelijkeaanduiding"/>
            </w:rPr>
            <w:t>amen]</w:t>
          </w:r>
        </w:p>
      </w:docPartBody>
    </w:docPart>
    <w:docPart>
      <w:docPartPr>
        <w:name w:val="1948EDA3AD9D244F93784E52A19D632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142C16F-7D83-FE49-A7E4-27BA483137F7}"/>
      </w:docPartPr>
      <w:docPartBody>
        <w:p w:rsidR="00460E79" w:rsidRDefault="0019059A" w:rsidP="0019059A">
          <w:pPr>
            <w:pStyle w:val="1948EDA3AD9D244F93784E52A19D632B"/>
          </w:pPr>
          <w:r w:rsidRPr="00B4319D">
            <w:rPr>
              <w:rStyle w:val="Tekstvantijdelijkeaanduiding"/>
            </w:rPr>
            <w:t xml:space="preserve">[Adres </w:t>
          </w:r>
          <w:r>
            <w:rPr>
              <w:rStyle w:val="Tekstvantijdelijkeaanduiding"/>
            </w:rPr>
            <w:t>o</w:t>
          </w:r>
          <w:r w:rsidRPr="00B4319D">
            <w:rPr>
              <w:rStyle w:val="Tekstvantijdelijkeaanduiding"/>
            </w:rPr>
            <w:t xml:space="preserve">f </w:t>
          </w:r>
          <w:r>
            <w:rPr>
              <w:rStyle w:val="Tekstvantijdelijkeaanduiding"/>
            </w:rPr>
            <w:t>k</w:t>
          </w:r>
          <w:r w:rsidRPr="00B4319D">
            <w:rPr>
              <w:rStyle w:val="Tekstvantijdelijkeaanduiding"/>
            </w:rPr>
            <w:t>amernummer]</w:t>
          </w:r>
        </w:p>
      </w:docPartBody>
    </w:docPart>
    <w:docPart>
      <w:docPartPr>
        <w:name w:val="55D4A05FDA1B2E46BDD35CB970B4B39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6337369-D6F1-6845-B5B3-BA3C0500BA40}"/>
      </w:docPartPr>
      <w:docPartBody>
        <w:p w:rsidR="00460E79" w:rsidRDefault="0019059A" w:rsidP="0019059A">
          <w:pPr>
            <w:pStyle w:val="55D4A05FDA1B2E46BDD35CB970B4B395"/>
          </w:pPr>
          <w:r>
            <w:rPr>
              <w:rStyle w:val="Tekstvantijdelijkeaanduiding"/>
            </w:rPr>
            <w:t>[D</w:t>
          </w:r>
          <w:r w:rsidRPr="00A264A4">
            <w:rPr>
              <w:rStyle w:val="Tekstvantijdelijkeaanduiding"/>
            </w:rPr>
            <w:t>atum]</w:t>
          </w:r>
        </w:p>
      </w:docPartBody>
    </w:docPart>
    <w:docPart>
      <w:docPartPr>
        <w:name w:val="94DBB590D7F2454D8BCBC691A4DE9FC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D69FB3C-3511-4A48-AB21-3BD5196F85A3}"/>
      </w:docPartPr>
      <w:docPartBody>
        <w:p w:rsidR="00460E79" w:rsidRDefault="0019059A" w:rsidP="0019059A">
          <w:pPr>
            <w:pStyle w:val="94DBB590D7F2454D8BCBC691A4DE9FC6"/>
          </w:pPr>
          <w:r w:rsidRPr="00A264A4">
            <w:rPr>
              <w:rStyle w:val="Tekstvantijdelijkeaanduiding"/>
            </w:rPr>
            <w:t>[Tijd]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B59CE"/>
    <w:multiLevelType w:val="multilevel"/>
    <w:tmpl w:val="F1D077D2"/>
    <w:lvl w:ilvl="0">
      <w:start w:val="1"/>
      <w:numFmt w:val="decimal"/>
      <w:pStyle w:val="54F938DC4A70B742A138E6B63D33B93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D732A76"/>
    <w:multiLevelType w:val="multilevel"/>
    <w:tmpl w:val="3B080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30828094">
    <w:abstractNumId w:val="1"/>
  </w:num>
  <w:num w:numId="2" w16cid:durableId="209849809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8F9"/>
    <w:rsid w:val="000D790B"/>
    <w:rsid w:val="000F795A"/>
    <w:rsid w:val="0011468F"/>
    <w:rsid w:val="00164ECD"/>
    <w:rsid w:val="0019059A"/>
    <w:rsid w:val="00460E79"/>
    <w:rsid w:val="004F08F9"/>
    <w:rsid w:val="00547CB9"/>
    <w:rsid w:val="00610BA0"/>
    <w:rsid w:val="00695FA1"/>
    <w:rsid w:val="008C2181"/>
    <w:rsid w:val="00A11913"/>
    <w:rsid w:val="00B340D4"/>
    <w:rsid w:val="00BC55D6"/>
    <w:rsid w:val="00EA016E"/>
    <w:rsid w:val="00FA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rsid w:val="0019059A"/>
    <w:rPr>
      <w:color w:val="FF0000"/>
      <w:bdr w:val="none" w:sz="0" w:space="0" w:color="auto"/>
      <w:shd w:val="clear" w:color="auto" w:fill="auto"/>
    </w:rPr>
  </w:style>
  <w:style w:type="paragraph" w:customStyle="1" w:styleId="1948EDA3AD9D244F93784E52A19D632B">
    <w:name w:val="1948EDA3AD9D244F93784E52A19D632B"/>
    <w:rsid w:val="0019059A"/>
    <w:pPr>
      <w:spacing w:after="1200" w:line="300" w:lineRule="atLeast"/>
      <w:ind w:left="1758" w:hanging="175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55D4A05FDA1B2E46BDD35CB970B4B395">
    <w:name w:val="55D4A05FDA1B2E46BDD35CB970B4B395"/>
    <w:rsid w:val="0019059A"/>
    <w:pPr>
      <w:spacing w:after="1200" w:line="300" w:lineRule="atLeast"/>
      <w:ind w:left="1758" w:hanging="175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94DBB590D7F2454D8BCBC691A4DE9FC6">
    <w:name w:val="94DBB590D7F2454D8BCBC691A4DE9FC6"/>
    <w:rsid w:val="0019059A"/>
    <w:pPr>
      <w:spacing w:after="1200" w:line="300" w:lineRule="atLeast"/>
      <w:ind w:left="1758" w:hanging="175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BDBFBC8BECBE7B46972FD5A7952A1BB1">
    <w:name w:val="BDBFBC8BECBE7B46972FD5A7952A1BB1"/>
    <w:rsid w:val="0019059A"/>
    <w:pPr>
      <w:spacing w:after="1200" w:line="300" w:lineRule="atLeast"/>
      <w:ind w:left="1758" w:hanging="175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54F938DC4A70B742A138E6B63D33B935">
    <w:name w:val="54F938DC4A70B742A138E6B63D33B935"/>
    <w:rsid w:val="0019059A"/>
    <w:pPr>
      <w:numPr>
        <w:numId w:val="2"/>
      </w:numPr>
      <w:spacing w:after="0" w:line="300" w:lineRule="atLeast"/>
      <w:ind w:left="284" w:hanging="284"/>
    </w:pPr>
    <w:rPr>
      <w:rFonts w:ascii="Arial" w:eastAsia="Times New Roman" w:hAnsi="Arial" w:cs="Times New Roman"/>
      <w:kern w:val="0"/>
      <w:sz w:val="20"/>
      <w:szCs w:val="16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NassauVincent">
      <a:dk1>
        <a:srgbClr val="000000"/>
      </a:dk1>
      <a:lt1>
        <a:srgbClr val="FFFFFF"/>
      </a:lt1>
      <a:dk2>
        <a:srgbClr val="0B0146"/>
      </a:dk2>
      <a:lt2>
        <a:srgbClr val="DFDFDF"/>
      </a:lt2>
      <a:accent1>
        <a:srgbClr val="0B0146"/>
      </a:accent1>
      <a:accent2>
        <a:srgbClr val="C91486"/>
      </a:accent2>
      <a:accent3>
        <a:srgbClr val="EF7D00"/>
      </a:accent3>
      <a:accent4>
        <a:srgbClr val="BE1300"/>
      </a:accent4>
      <a:accent5>
        <a:srgbClr val="A7A7A7"/>
      </a:accent5>
      <a:accent6>
        <a:srgbClr val="E5E5E5"/>
      </a:accent6>
      <a:hlink>
        <a:srgbClr val="C91486"/>
      </a:hlink>
      <a:folHlink>
        <a:srgbClr val="C91486"/>
      </a:folHlink>
    </a:clrScheme>
    <a:fontScheme name="Dr Nassau Colleg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VOLTA Agenda sjabloon v0_1.dotx</Template>
  <TotalTime>25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NassauVincent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Joost van Halm</dc:creator>
  <cp:keywords/>
  <dc:description/>
  <cp:lastModifiedBy>Joost van Halm</cp:lastModifiedBy>
  <cp:revision>7</cp:revision>
  <dcterms:created xsi:type="dcterms:W3CDTF">2026-02-24T08:49:00Z</dcterms:created>
  <dcterms:modified xsi:type="dcterms:W3CDTF">2026-02-26T16:20:00Z</dcterms:modified>
</cp:coreProperties>
</file>