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3108374"/>
    <w:p w14:paraId="4E29C5C5" w14:textId="1FBFAE71" w:rsidR="006715AE" w:rsidRPr="0079286F" w:rsidRDefault="006715AE" w:rsidP="006715AE">
      <w:pPr>
        <w:pStyle w:val="VAdresregels"/>
      </w:pPr>
      <w:sdt>
        <w:sdtPr>
          <w:rPr>
            <w:rStyle w:val="Tekstvantijdelijkeaanduiding"/>
          </w:rPr>
          <w:id w:val="192506521"/>
          <w:placeholder>
            <w:docPart w:val="71631F035B8C4EDAA8E8F4A389EDD75A"/>
          </w:placeholder>
          <w:showingPlcHdr/>
        </w:sdtPr>
        <w:sdtContent>
          <w:r w:rsidRPr="0079286F">
            <w:rPr>
              <w:rStyle w:val="Tekstvantijdelijkeaanduiding"/>
            </w:rPr>
            <w:t>[Naam Achternaam]</w:t>
          </w:r>
        </w:sdtContent>
      </w:sdt>
    </w:p>
    <w:bookmarkEnd w:id="0"/>
    <w:p w14:paraId="3394FAAC" w14:textId="3D13023D" w:rsidR="006715AE" w:rsidRPr="0079286F" w:rsidRDefault="006715AE" w:rsidP="006715AE">
      <w:pPr>
        <w:pStyle w:val="VAdresregels"/>
      </w:pPr>
      <w:sdt>
        <w:sdtPr>
          <w:rPr>
            <w:rStyle w:val="Tekstvantijdelijkeaanduiding"/>
          </w:rPr>
          <w:id w:val="1313294331"/>
          <w:placeholder>
            <w:docPart w:val="4DB3B5EAA613498A9F076471281EE9C1"/>
          </w:placeholder>
          <w:showingPlcHdr/>
        </w:sdtPr>
        <w:sdtContent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Straatnaam en nummer</w:t>
          </w:r>
          <w:r w:rsidRPr="0079286F">
            <w:rPr>
              <w:rStyle w:val="Tekstvantijdelijkeaanduiding"/>
            </w:rPr>
            <w:t>]</w:t>
          </w:r>
        </w:sdtContent>
      </w:sdt>
    </w:p>
    <w:p w14:paraId="2166339D" w14:textId="7E48430F" w:rsidR="006715AE" w:rsidRPr="0079286F" w:rsidRDefault="006715AE" w:rsidP="006715AE">
      <w:pPr>
        <w:pStyle w:val="VAdresregels"/>
        <w:rPr>
          <w:rStyle w:val="VKenmerkenVetChar"/>
          <w:b w:val="0"/>
          <w:bCs/>
        </w:rPr>
      </w:pPr>
      <w:sdt>
        <w:sdtPr>
          <w:rPr>
            <w:rStyle w:val="Tekstvantijdelijkeaanduiding"/>
          </w:rPr>
          <w:id w:val="420767147"/>
          <w:placeholder>
            <w:docPart w:val="713E9A005AE74218AD2838A6C8861279"/>
          </w:placeholder>
          <w:showingPlcHdr/>
        </w:sdtPr>
        <w:sdtContent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Postcode</w:t>
          </w:r>
          <w:r w:rsidRPr="0079286F">
            <w:rPr>
              <w:rStyle w:val="Tekstvantijdelijkeaanduiding"/>
            </w:rPr>
            <w:t>]</w:t>
          </w:r>
        </w:sdtContent>
      </w:sdt>
      <w:r>
        <w:rPr>
          <w:rStyle w:val="Tekstvantijdelijkeaanduiding"/>
        </w:rPr>
        <w:t xml:space="preserve">  </w:t>
      </w:r>
      <w:sdt>
        <w:sdtPr>
          <w:rPr>
            <w:rStyle w:val="Tekstvantijdelijkeaanduiding"/>
          </w:rPr>
          <w:id w:val="-367992956"/>
          <w:placeholder>
            <w:docPart w:val="58DA46BE8FC34BE5BC0F84A1EBEDDA29"/>
          </w:placeholder>
          <w:showingPlcHdr/>
        </w:sdtPr>
        <w:sdtContent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Woonplaats</w:t>
          </w:r>
          <w:r w:rsidRPr="0079286F">
            <w:rPr>
              <w:rStyle w:val="Tekstvantijdelijkeaanduiding"/>
            </w:rPr>
            <w:t>]</w:t>
          </w:r>
        </w:sdtContent>
      </w:sdt>
    </w:p>
    <w:p w14:paraId="5D6F6EDD" w14:textId="5C1DF268" w:rsidR="000305EF" w:rsidRPr="000305EF" w:rsidRDefault="000305EF" w:rsidP="00E77E7B">
      <w:pPr>
        <w:pStyle w:val="VPlaatsendatum"/>
      </w:pPr>
      <w:r w:rsidRPr="000305EF">
        <w:t xml:space="preserve">Beilen, </w:t>
      </w:r>
      <w:sdt>
        <w:sdtPr>
          <w:id w:val="-576903149"/>
          <w:lock w:val="sdtLocked"/>
          <w:placeholder>
            <w:docPart w:val="03D94BD0D55E7C45B28FFF27E70D68A4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 w:rsidR="00E77E7B">
            <w:rPr>
              <w:rStyle w:val="Tekstvantijdelijkeaanduiding"/>
            </w:rPr>
            <w:t>[kies een datum]</w:t>
          </w:r>
        </w:sdtContent>
      </w:sdt>
    </w:p>
    <w:p w14:paraId="000BB604" w14:textId="2786C428" w:rsidR="000305EF" w:rsidRPr="00A27926" w:rsidRDefault="000305EF" w:rsidP="00E77E7B">
      <w:pPr>
        <w:pStyle w:val="VKenmerken"/>
        <w:rPr>
          <w:rStyle w:val="VKenmerkenVetChar"/>
        </w:rPr>
      </w:pPr>
      <w:r w:rsidRPr="00E77E7B">
        <w:t>Onderwerp</w:t>
      </w:r>
      <w:r w:rsidR="00714887" w:rsidRPr="00E77E7B">
        <w:tab/>
      </w:r>
      <w:sdt>
        <w:sdtPr>
          <w:rPr>
            <w:rStyle w:val="VKenmerkenVetChar"/>
          </w:rPr>
          <w:id w:val="-1359802177"/>
          <w:lock w:val="sdtLocked"/>
          <w:placeholder>
            <w:docPart w:val="4B79A995FC996341B99A10EE12B561B9"/>
          </w:placeholder>
          <w:showingPlcHdr/>
        </w:sdtPr>
        <w:sdtContent>
          <w:r w:rsidR="00A27926" w:rsidRPr="00BD07D8">
            <w:rPr>
              <w:rStyle w:val="Tekstvantijdelijkeaanduiding"/>
              <w:b/>
              <w:bCs/>
            </w:rPr>
            <w:t>[onderwerp]</w:t>
          </w:r>
        </w:sdtContent>
      </w:sdt>
    </w:p>
    <w:p w14:paraId="5C52744B" w14:textId="7723B549" w:rsidR="000305EF" w:rsidRPr="00A27926" w:rsidRDefault="000305EF" w:rsidP="00E77E7B">
      <w:pPr>
        <w:pStyle w:val="VKenmerken"/>
      </w:pPr>
      <w:r w:rsidRPr="00A27926">
        <w:t>Kenmerk</w:t>
      </w:r>
      <w:r w:rsidR="00714887" w:rsidRPr="00A27926">
        <w:tab/>
      </w:r>
      <w:sdt>
        <w:sdtPr>
          <w:id w:val="-124395980"/>
          <w:lock w:val="sdtLocked"/>
          <w:placeholder>
            <w:docPart w:val="E71E5B7A6943C9438E602A7AC30D4A6E"/>
          </w:placeholder>
          <w:showingPlcHdr/>
        </w:sdtPr>
        <w:sdtContent>
          <w:r w:rsidR="00E77E7B" w:rsidRPr="00A27926">
            <w:rPr>
              <w:rStyle w:val="Tekstvantijdelijkeaanduiding"/>
            </w:rPr>
            <w:t>[</w:t>
          </w:r>
          <w:r w:rsidR="00A27926">
            <w:rPr>
              <w:rStyle w:val="Tekstvantijdelijkeaanduiding"/>
            </w:rPr>
            <w:t>kenmerk</w:t>
          </w:r>
          <w:r w:rsidR="00E77E7B" w:rsidRPr="00A27926">
            <w:rPr>
              <w:rStyle w:val="Tekstvantijdelijkeaanduiding"/>
            </w:rPr>
            <w:t>]</w:t>
          </w:r>
        </w:sdtContent>
      </w:sdt>
    </w:p>
    <w:p w14:paraId="6FCB940E" w14:textId="77777777" w:rsidR="000305EF" w:rsidRPr="000305EF" w:rsidRDefault="000305EF" w:rsidP="000305EF">
      <w:r w:rsidRPr="000305EF">
        <w:t>Geachte heer/mevrouw,</w:t>
      </w:r>
    </w:p>
    <w:p w14:paraId="4AD32E75" w14:textId="77777777" w:rsidR="00E77E7B" w:rsidRDefault="00E77E7B" w:rsidP="000305EF"/>
    <w:p w14:paraId="116D932F" w14:textId="77777777" w:rsidR="00E77E7B" w:rsidRPr="00AF6A4A" w:rsidRDefault="00000000" w:rsidP="00E77E7B">
      <w:sdt>
        <w:sdtPr>
          <w:id w:val="-614983546"/>
          <w:placeholder>
            <w:docPart w:val="E31B70DC0380474AB91E480B8D7F8437"/>
          </w:placeholder>
          <w:temporary/>
          <w:showingPlcHdr/>
        </w:sdtPr>
        <w:sdtContent>
          <w:r w:rsidR="00E77E7B" w:rsidRPr="00AF6A4A">
            <w:rPr>
              <w:rStyle w:val="Tekstvantijdelijkeaanduiding"/>
            </w:rPr>
            <w:t>[hier begint de tekst]</w:t>
          </w:r>
        </w:sdtContent>
      </w:sdt>
    </w:p>
    <w:p w14:paraId="14057385" w14:textId="77777777" w:rsidR="00E77E7B" w:rsidRDefault="00E77E7B" w:rsidP="000305EF"/>
    <w:p w14:paraId="48210F98" w14:textId="1B72892E" w:rsidR="000305EF" w:rsidRDefault="000305EF" w:rsidP="000305EF">
      <w:r>
        <w:t>Met vriendelijke groet,</w:t>
      </w:r>
    </w:p>
    <w:p w14:paraId="589E6AFA" w14:textId="77777777" w:rsidR="00E77E7B" w:rsidRDefault="00E77E7B" w:rsidP="000305EF"/>
    <w:p w14:paraId="166E66D9" w14:textId="77777777" w:rsidR="00E77E7B" w:rsidRDefault="00E77E7B" w:rsidP="000305EF"/>
    <w:p w14:paraId="69237616" w14:textId="77777777" w:rsidR="00E77E7B" w:rsidRPr="00AF6A4A" w:rsidRDefault="00000000" w:rsidP="00E77E7B">
      <w:sdt>
        <w:sdtPr>
          <w:id w:val="-2002735870"/>
          <w:placeholder>
            <w:docPart w:val="BFB10DAB6BAC47428D4612B767753D24"/>
          </w:placeholder>
          <w:temporary/>
          <w:showingPlcHdr/>
        </w:sdtPr>
        <w:sdtContent>
          <w:r w:rsidR="00E77E7B" w:rsidRPr="00AF6A4A">
            <w:rPr>
              <w:rStyle w:val="Tekstvantijdelijkeaanduiding"/>
            </w:rPr>
            <w:t>[naam afzender]</w:t>
          </w:r>
        </w:sdtContent>
      </w:sdt>
    </w:p>
    <w:p w14:paraId="4871A231" w14:textId="1B36909E" w:rsidR="00E30E8F" w:rsidRDefault="00E77E7B">
      <w:r w:rsidRPr="00AF6A4A">
        <w:t>(</w:t>
      </w:r>
      <w:sdt>
        <w:sdtPr>
          <w:id w:val="-1823497924"/>
          <w:placeholder>
            <w:docPart w:val="91273905C6CFB149949C784D56485653"/>
          </w:placeholder>
          <w:temporary/>
          <w:showingPlcHdr/>
        </w:sdtPr>
        <w:sdtContent>
          <w:r w:rsidRPr="00AF6A4A">
            <w:rPr>
              <w:rStyle w:val="Tekstvantijdelijkeaanduiding"/>
            </w:rPr>
            <w:t>[functie]</w:t>
          </w:r>
        </w:sdtContent>
      </w:sdt>
      <w:r w:rsidRPr="00AF6A4A">
        <w:t>)</w:t>
      </w:r>
    </w:p>
    <w:sectPr w:rsidR="00E30E8F" w:rsidSect="002A1496">
      <w:headerReference w:type="default" r:id="rId7"/>
      <w:headerReference w:type="first" r:id="rId8"/>
      <w:footerReference w:type="first" r:id="rId9"/>
      <w:pgSz w:w="11906" w:h="16838" w:code="9"/>
      <w:pgMar w:top="3003" w:right="2240" w:bottom="1559" w:left="1418" w:header="567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23515" w14:textId="77777777" w:rsidR="00046159" w:rsidRDefault="00046159" w:rsidP="000305EF">
      <w:r>
        <w:separator/>
      </w:r>
    </w:p>
  </w:endnote>
  <w:endnote w:type="continuationSeparator" w:id="0">
    <w:p w14:paraId="6240B22E" w14:textId="77777777" w:rsidR="00046159" w:rsidRDefault="00046159" w:rsidP="0003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A856" w14:textId="37C3AD14" w:rsidR="002A1496" w:rsidRPr="002A1496" w:rsidRDefault="002A1496" w:rsidP="002A1496">
    <w:pPr>
      <w:pStyle w:val="Voettekst"/>
    </w:pPr>
    <w:r w:rsidRPr="002A1496">
      <w:tab/>
    </w:r>
    <w:r w:rsidRPr="002A1496">
      <w:rPr>
        <w:b/>
        <w:bCs w:val="0"/>
      </w:rPr>
      <w:t>Volta</w:t>
    </w:r>
    <w:r w:rsidRPr="002A1496">
      <w:tab/>
      <w:t>0593 52 28 19</w:t>
    </w:r>
  </w:p>
  <w:p w14:paraId="60BAC8E7" w14:textId="68D3AF1B" w:rsidR="002A1496" w:rsidRPr="002A1496" w:rsidRDefault="002A1496" w:rsidP="002A1496">
    <w:pPr>
      <w:pStyle w:val="Voettekst"/>
    </w:pPr>
    <w:r w:rsidRPr="002A1496">
      <w:tab/>
      <w:t>De Omloop 5</w:t>
    </w:r>
    <w:r w:rsidRPr="002A1496">
      <w:tab/>
      <w:t>infovolta@voltabeilen.nl</w:t>
    </w:r>
  </w:p>
  <w:p w14:paraId="527E429F" w14:textId="1BF18CA8" w:rsidR="002A1496" w:rsidRPr="002A1496" w:rsidRDefault="002A1496" w:rsidP="002A1496">
    <w:pPr>
      <w:pStyle w:val="Voettekst"/>
    </w:pPr>
    <w:r w:rsidRPr="002A1496">
      <w:tab/>
      <w:t>9411 KA Beilen</w:t>
    </w:r>
    <w:r w:rsidRPr="002A1496">
      <w:tab/>
      <w:t>voltabeilen.nl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50EF8" w14:textId="77777777" w:rsidR="00046159" w:rsidRDefault="00046159" w:rsidP="000305EF">
      <w:r>
        <w:separator/>
      </w:r>
    </w:p>
  </w:footnote>
  <w:footnote w:type="continuationSeparator" w:id="0">
    <w:p w14:paraId="23380EA2" w14:textId="77777777" w:rsidR="00046159" w:rsidRDefault="00046159" w:rsidP="0003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2586" w14:textId="0C19866D" w:rsidR="001E79CC" w:rsidRPr="00E30E8F" w:rsidRDefault="00E30E8F" w:rsidP="00E30E8F">
    <w:pPr>
      <w:pStyle w:val="Kopteks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A46BB1F" wp14:editId="2E0A88D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60228192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281928" name="Graphic 60228192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1B8F" w14:textId="61927248" w:rsidR="00BC2596" w:rsidRPr="00ED74D6" w:rsidRDefault="00E30E8F" w:rsidP="000305EF">
    <w:pPr>
      <w:pStyle w:val="Koptekst"/>
      <w:tabs>
        <w:tab w:val="clear" w:pos="9072"/>
        <w:tab w:val="right" w:pos="9071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4A371A82" wp14:editId="3B7FD27C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400" cy="10692000"/>
          <wp:effectExtent l="0" t="0" r="635" b="1905"/>
          <wp:wrapNone/>
          <wp:docPr id="1570492565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492565" name="Graphic 1570492565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EF"/>
    <w:rsid w:val="00002D81"/>
    <w:rsid w:val="000305EF"/>
    <w:rsid w:val="00046159"/>
    <w:rsid w:val="00052EE1"/>
    <w:rsid w:val="00064429"/>
    <w:rsid w:val="000A4DD9"/>
    <w:rsid w:val="000C64C9"/>
    <w:rsid w:val="00161A16"/>
    <w:rsid w:val="00187C2C"/>
    <w:rsid w:val="001D591E"/>
    <w:rsid w:val="001E79CC"/>
    <w:rsid w:val="0021629E"/>
    <w:rsid w:val="00245192"/>
    <w:rsid w:val="002558E5"/>
    <w:rsid w:val="00262E6F"/>
    <w:rsid w:val="002A1496"/>
    <w:rsid w:val="002C79C8"/>
    <w:rsid w:val="0037188F"/>
    <w:rsid w:val="00380131"/>
    <w:rsid w:val="003D493C"/>
    <w:rsid w:val="004249A2"/>
    <w:rsid w:val="0043779A"/>
    <w:rsid w:val="00447DD0"/>
    <w:rsid w:val="00463FE0"/>
    <w:rsid w:val="00497F4C"/>
    <w:rsid w:val="004B3807"/>
    <w:rsid w:val="004F4F0F"/>
    <w:rsid w:val="00540A89"/>
    <w:rsid w:val="00547CB9"/>
    <w:rsid w:val="005A31C4"/>
    <w:rsid w:val="005D0805"/>
    <w:rsid w:val="005D4D25"/>
    <w:rsid w:val="005D5507"/>
    <w:rsid w:val="00604AB7"/>
    <w:rsid w:val="00610BA0"/>
    <w:rsid w:val="006715AE"/>
    <w:rsid w:val="00714887"/>
    <w:rsid w:val="007477D8"/>
    <w:rsid w:val="00756CC1"/>
    <w:rsid w:val="0077721E"/>
    <w:rsid w:val="007C32BB"/>
    <w:rsid w:val="007F780A"/>
    <w:rsid w:val="0083236D"/>
    <w:rsid w:val="00852D37"/>
    <w:rsid w:val="00867E9A"/>
    <w:rsid w:val="00870529"/>
    <w:rsid w:val="008963F2"/>
    <w:rsid w:val="008C6801"/>
    <w:rsid w:val="0092783C"/>
    <w:rsid w:val="009361BB"/>
    <w:rsid w:val="00967480"/>
    <w:rsid w:val="009F29C5"/>
    <w:rsid w:val="009F3A04"/>
    <w:rsid w:val="00A27926"/>
    <w:rsid w:val="00A373C2"/>
    <w:rsid w:val="00A555FA"/>
    <w:rsid w:val="00A81F96"/>
    <w:rsid w:val="00A83B5E"/>
    <w:rsid w:val="00A9580D"/>
    <w:rsid w:val="00AA0413"/>
    <w:rsid w:val="00B53728"/>
    <w:rsid w:val="00B7093E"/>
    <w:rsid w:val="00B731E1"/>
    <w:rsid w:val="00BC2596"/>
    <w:rsid w:val="00BD07D8"/>
    <w:rsid w:val="00BD1C86"/>
    <w:rsid w:val="00C8718E"/>
    <w:rsid w:val="00CA23C5"/>
    <w:rsid w:val="00CB17CA"/>
    <w:rsid w:val="00CC4127"/>
    <w:rsid w:val="00CF48EB"/>
    <w:rsid w:val="00D21393"/>
    <w:rsid w:val="00D57C96"/>
    <w:rsid w:val="00D600B1"/>
    <w:rsid w:val="00D65C4F"/>
    <w:rsid w:val="00DB2775"/>
    <w:rsid w:val="00DD3ED5"/>
    <w:rsid w:val="00DE1480"/>
    <w:rsid w:val="00E30E8F"/>
    <w:rsid w:val="00E5020A"/>
    <w:rsid w:val="00E77E7B"/>
    <w:rsid w:val="00E80648"/>
    <w:rsid w:val="00E87879"/>
    <w:rsid w:val="00E955D7"/>
    <w:rsid w:val="00EA3ADA"/>
    <w:rsid w:val="00EF184A"/>
    <w:rsid w:val="00EF2B5F"/>
    <w:rsid w:val="00F14A79"/>
    <w:rsid w:val="00F47A57"/>
    <w:rsid w:val="00F60ADD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B6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305EF"/>
    <w:rPr>
      <w:rFonts w:ascii="Arial" w:hAnsi="Arial" w:cs="Arial"/>
    </w:rPr>
  </w:style>
  <w:style w:type="paragraph" w:styleId="Kop1">
    <w:name w:val="heading 1"/>
    <w:basedOn w:val="Standaard"/>
    <w:next w:val="Standaard"/>
    <w:link w:val="Kop1Char"/>
    <w:uiPriority w:val="2"/>
    <w:qFormat/>
    <w:rsid w:val="00A27926"/>
    <w:pPr>
      <w:spacing w:before="300"/>
      <w:outlineLvl w:val="0"/>
    </w:pPr>
    <w:rPr>
      <w:b/>
      <w:sz w:val="24"/>
    </w:rPr>
  </w:style>
  <w:style w:type="paragraph" w:styleId="Kop2">
    <w:name w:val="heading 2"/>
    <w:basedOn w:val="Standaard"/>
    <w:next w:val="Standaard"/>
    <w:link w:val="Kop2Char"/>
    <w:uiPriority w:val="2"/>
    <w:qFormat/>
    <w:rsid w:val="00A27926"/>
    <w:pPr>
      <w:keepNext/>
      <w:spacing w:before="300"/>
      <w:outlineLvl w:val="1"/>
    </w:pPr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A1496"/>
    <w:pPr>
      <w:tabs>
        <w:tab w:val="left" w:pos="6804"/>
        <w:tab w:val="left" w:pos="8222"/>
      </w:tabs>
      <w:spacing w:line="260" w:lineRule="atLeast"/>
      <w:ind w:right="-1817"/>
    </w:pPr>
    <w:rPr>
      <w:bCs/>
      <w:noProof/>
      <w:color w:val="FFFFFF" w:themeColor="background1"/>
      <w:sz w:val="16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A1496"/>
    <w:rPr>
      <w:rFonts w:ascii="Arial" w:hAnsi="Arial" w:cs="Arial"/>
      <w:bCs/>
      <w:noProof/>
      <w:color w:val="FFFFFF" w:themeColor="background1"/>
      <w:sz w:val="16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A27926"/>
    <w:rPr>
      <w:rFonts w:ascii="Arial" w:hAnsi="Arial" w:cs="Arial"/>
      <w:b/>
      <w:sz w:val="24"/>
    </w:rPr>
  </w:style>
  <w:style w:type="character" w:customStyle="1" w:styleId="Kop2Char">
    <w:name w:val="Kop 2 Char"/>
    <w:basedOn w:val="Standaardalinea-lettertype"/>
    <w:link w:val="Kop2"/>
    <w:uiPriority w:val="2"/>
    <w:rsid w:val="00A27926"/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2A1496"/>
    <w:pPr>
      <w:spacing w:after="440" w:line="440" w:lineRule="atLeast"/>
    </w:pPr>
    <w:rPr>
      <w:b/>
      <w:color w:val="005CA9"/>
      <w:sz w:val="36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VAdresregels">
    <w:name w:val="V_Adresregels"/>
    <w:basedOn w:val="Standaard"/>
    <w:qFormat/>
    <w:rsid w:val="00714887"/>
    <w:pPr>
      <w:spacing w:after="1500"/>
      <w:contextualSpacing/>
    </w:pPr>
  </w:style>
  <w:style w:type="paragraph" w:customStyle="1" w:styleId="VKenmerken">
    <w:name w:val="V_Kenmerken"/>
    <w:basedOn w:val="Standaard"/>
    <w:link w:val="VKenmerkenChar"/>
    <w:qFormat/>
    <w:rsid w:val="00E77E7B"/>
    <w:pPr>
      <w:spacing w:after="600"/>
      <w:ind w:left="1418" w:hanging="1418"/>
      <w:contextualSpacing/>
    </w:pPr>
  </w:style>
  <w:style w:type="paragraph" w:customStyle="1" w:styleId="VPlaatsendatum">
    <w:name w:val="V_Plaats en datum"/>
    <w:basedOn w:val="Standaard"/>
    <w:qFormat/>
    <w:rsid w:val="00E77E7B"/>
    <w:pPr>
      <w:spacing w:after="300"/>
    </w:pPr>
  </w:style>
  <w:style w:type="paragraph" w:customStyle="1" w:styleId="VKenmerkenVet">
    <w:name w:val="V_Kenmerken Vet"/>
    <w:basedOn w:val="VKenmerken"/>
    <w:link w:val="VKenmerkenVetChar"/>
    <w:qFormat/>
    <w:rsid w:val="00A27926"/>
    <w:rPr>
      <w:b/>
    </w:rPr>
  </w:style>
  <w:style w:type="character" w:customStyle="1" w:styleId="VKenmerkenChar">
    <w:name w:val="V_Kenmerken Char"/>
    <w:basedOn w:val="Standaardalinea-lettertype"/>
    <w:link w:val="VKenmerken"/>
    <w:rsid w:val="00A27926"/>
    <w:rPr>
      <w:rFonts w:ascii="Arial" w:hAnsi="Arial" w:cs="Arial"/>
    </w:rPr>
  </w:style>
  <w:style w:type="character" w:customStyle="1" w:styleId="VKenmerkenVetChar">
    <w:name w:val="V_Kenmerken Vet Char"/>
    <w:basedOn w:val="VKenmerkenChar"/>
    <w:link w:val="VKenmerkenVet"/>
    <w:rsid w:val="00A27926"/>
    <w:rPr>
      <w:rFonts w:ascii="Arial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D94BD0D55E7C45B28FFF27E70D68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147F5BA-2D25-0841-9FDC-ACF9B429C51C}"/>
      </w:docPartPr>
      <w:docPartBody>
        <w:p w:rsidR="00B51414" w:rsidRDefault="000C6526" w:rsidP="000C6526">
          <w:pPr>
            <w:pStyle w:val="03D94BD0D55E7C45B28FFF27E70D68A4"/>
          </w:pPr>
          <w:r>
            <w:rPr>
              <w:rStyle w:val="Tekstvantijdelijkeaanduiding"/>
            </w:rPr>
            <w:t>[kies een datum]</w:t>
          </w:r>
        </w:p>
      </w:docPartBody>
    </w:docPart>
    <w:docPart>
      <w:docPartPr>
        <w:name w:val="4B79A995FC996341B99A10EE12B561B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1E1992-7539-EC4D-8002-4EEB3403C95C}"/>
      </w:docPartPr>
      <w:docPartBody>
        <w:p w:rsidR="00B51414" w:rsidRDefault="000C6526" w:rsidP="000C6526">
          <w:pPr>
            <w:pStyle w:val="4B79A995FC996341B99A10EE12B561B9"/>
          </w:pPr>
          <w:r w:rsidRPr="00BD07D8">
            <w:rPr>
              <w:rStyle w:val="Tekstvantijdelijkeaanduiding"/>
              <w:b/>
              <w:bCs/>
            </w:rPr>
            <w:t>[onderwerp]</w:t>
          </w:r>
        </w:p>
      </w:docPartBody>
    </w:docPart>
    <w:docPart>
      <w:docPartPr>
        <w:name w:val="E71E5B7A6943C9438E602A7AC30D4A6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96DEB2-5720-364E-8836-E051C7FB4215}"/>
      </w:docPartPr>
      <w:docPartBody>
        <w:p w:rsidR="00B51414" w:rsidRDefault="000C6526" w:rsidP="000C6526">
          <w:pPr>
            <w:pStyle w:val="E71E5B7A6943C9438E602A7AC30D4A6E"/>
          </w:pPr>
          <w:r w:rsidRPr="00A27926">
            <w:rPr>
              <w:rStyle w:val="Tekstvantijdelijkeaanduiding"/>
            </w:rPr>
            <w:t>[</w:t>
          </w:r>
          <w:r>
            <w:rPr>
              <w:rStyle w:val="Tekstvantijdelijkeaanduiding"/>
            </w:rPr>
            <w:t>kenmerk</w:t>
          </w:r>
          <w:r w:rsidRPr="00A27926">
            <w:rPr>
              <w:rStyle w:val="Tekstvantijdelijkeaanduiding"/>
            </w:rPr>
            <w:t>]</w:t>
          </w:r>
        </w:p>
      </w:docPartBody>
    </w:docPart>
    <w:docPart>
      <w:docPartPr>
        <w:name w:val="E31B70DC0380474AB91E480B8D7F84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289A6F6-6B36-504B-BE31-A4B022FCD0A6}"/>
      </w:docPartPr>
      <w:docPartBody>
        <w:p w:rsidR="00B51414" w:rsidRDefault="000C6526" w:rsidP="000C6526">
          <w:pPr>
            <w:pStyle w:val="E31B70DC0380474AB91E480B8D7F8437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BFB10DAB6BAC47428D4612B767753D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2631DB7-B18D-4542-9CD4-C4CC0A0B6E3B}"/>
      </w:docPartPr>
      <w:docPartBody>
        <w:p w:rsidR="00B51414" w:rsidRDefault="000C6526" w:rsidP="000C6526">
          <w:pPr>
            <w:pStyle w:val="BFB10DAB6BAC47428D4612B767753D24"/>
          </w:pPr>
          <w:r w:rsidRPr="00AF6A4A">
            <w:rPr>
              <w:rStyle w:val="Tekstvantijdelijkeaanduiding"/>
            </w:rPr>
            <w:t>[naam afzender]</w:t>
          </w:r>
        </w:p>
      </w:docPartBody>
    </w:docPart>
    <w:docPart>
      <w:docPartPr>
        <w:name w:val="91273905C6CFB149949C784D5648565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F69481-10D5-B246-9A40-BE229143C136}"/>
      </w:docPartPr>
      <w:docPartBody>
        <w:p w:rsidR="00B51414" w:rsidRDefault="000C6526" w:rsidP="000C6526">
          <w:pPr>
            <w:pStyle w:val="91273905C6CFB149949C784D56485653"/>
          </w:pPr>
          <w:r w:rsidRPr="00AF6A4A">
            <w:rPr>
              <w:rStyle w:val="Tekstvantijdelijkeaanduiding"/>
            </w:rPr>
            <w:t>[functie]</w:t>
          </w:r>
        </w:p>
      </w:docPartBody>
    </w:docPart>
    <w:docPart>
      <w:docPartPr>
        <w:name w:val="71631F035B8C4EDAA8E8F4A389EDD7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10BFFB-D268-4475-A646-4CF1BA37BA78}"/>
      </w:docPartPr>
      <w:docPartBody>
        <w:p w:rsidR="00000000" w:rsidRDefault="000C6526" w:rsidP="000C6526">
          <w:pPr>
            <w:pStyle w:val="71631F035B8C4EDAA8E8F4A389EDD75A1"/>
          </w:pPr>
          <w:r w:rsidRPr="0079286F">
            <w:rPr>
              <w:rStyle w:val="Tekstvantijdelijkeaanduiding"/>
            </w:rPr>
            <w:t>[Naam Achternaam]</w:t>
          </w:r>
        </w:p>
      </w:docPartBody>
    </w:docPart>
    <w:docPart>
      <w:docPartPr>
        <w:name w:val="4DB3B5EAA613498A9F076471281EE9C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EDEAE0-8518-4EC9-ADF8-1FA71D8B1AB3}"/>
      </w:docPartPr>
      <w:docPartBody>
        <w:p w:rsidR="00000000" w:rsidRDefault="000C6526" w:rsidP="000C6526">
          <w:pPr>
            <w:pStyle w:val="4DB3B5EAA613498A9F076471281EE9C11"/>
          </w:pPr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Straatnaam en nummer</w:t>
          </w:r>
          <w:r w:rsidRPr="0079286F">
            <w:rPr>
              <w:rStyle w:val="Tekstvantijdelijkeaanduiding"/>
            </w:rPr>
            <w:t>]</w:t>
          </w:r>
        </w:p>
      </w:docPartBody>
    </w:docPart>
    <w:docPart>
      <w:docPartPr>
        <w:name w:val="713E9A005AE74218AD2838A6C88612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BCAB759-47DF-4CAE-ADE6-9B5BD272184C}"/>
      </w:docPartPr>
      <w:docPartBody>
        <w:p w:rsidR="00000000" w:rsidRDefault="000C6526" w:rsidP="000C6526">
          <w:pPr>
            <w:pStyle w:val="713E9A005AE74218AD2838A6C88612791"/>
          </w:pPr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Postcode</w:t>
          </w:r>
          <w:r w:rsidRPr="0079286F">
            <w:rPr>
              <w:rStyle w:val="Tekstvantijdelijkeaanduiding"/>
            </w:rPr>
            <w:t>]</w:t>
          </w:r>
        </w:p>
      </w:docPartBody>
    </w:docPart>
    <w:docPart>
      <w:docPartPr>
        <w:name w:val="58DA46BE8FC34BE5BC0F84A1EBEDDA2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F8B7932-FD1E-455F-AA21-F170AEA00E47}"/>
      </w:docPartPr>
      <w:docPartBody>
        <w:p w:rsidR="00000000" w:rsidRDefault="000C6526" w:rsidP="000C6526">
          <w:pPr>
            <w:pStyle w:val="58DA46BE8FC34BE5BC0F84A1EBEDDA291"/>
          </w:pPr>
          <w:r w:rsidRPr="0079286F">
            <w:rPr>
              <w:rStyle w:val="Tekstvantijdelijkeaanduiding"/>
            </w:rPr>
            <w:t>[</w:t>
          </w:r>
          <w:r w:rsidRPr="006715AE">
            <w:rPr>
              <w:rStyle w:val="Tekstvantijdelijkeaanduiding"/>
            </w:rPr>
            <w:t>Woonplaats</w:t>
          </w:r>
          <w:r w:rsidRPr="0079286F">
            <w:rPr>
              <w:rStyle w:val="Tekstvantijdelijkeaanduiding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8F9"/>
    <w:rsid w:val="000C6526"/>
    <w:rsid w:val="000E09C7"/>
    <w:rsid w:val="004F08F9"/>
    <w:rsid w:val="00547CB9"/>
    <w:rsid w:val="00610BA0"/>
    <w:rsid w:val="00610C81"/>
    <w:rsid w:val="008C6801"/>
    <w:rsid w:val="00B340D4"/>
    <w:rsid w:val="00B51414"/>
    <w:rsid w:val="00C020DD"/>
    <w:rsid w:val="00D6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0C6526"/>
    <w:rPr>
      <w:color w:val="FF0000"/>
      <w:bdr w:val="none" w:sz="0" w:space="0" w:color="auto"/>
      <w:shd w:val="clear" w:color="auto" w:fill="auto"/>
    </w:rPr>
  </w:style>
  <w:style w:type="paragraph" w:customStyle="1" w:styleId="03D94BD0D55E7C45B28FFF27E70D68A41">
    <w:name w:val="03D94BD0D55E7C45B28FFF27E70D68A41"/>
    <w:rsid w:val="00B51414"/>
    <w:pPr>
      <w:spacing w:after="30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B79A995FC996341B99A10EE12B561B91">
    <w:name w:val="4B79A995FC996341B99A10EE12B561B91"/>
    <w:rsid w:val="00B51414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E71E5B7A6943C9438E602A7AC30D4A6E1">
    <w:name w:val="E71E5B7A6943C9438E602A7AC30D4A6E1"/>
    <w:rsid w:val="00B51414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E31B70DC0380474AB91E480B8D7F84371">
    <w:name w:val="E31B70DC0380474AB91E480B8D7F84371"/>
    <w:rsid w:val="00B51414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BFB10DAB6BAC47428D4612B767753D241">
    <w:name w:val="BFB10DAB6BAC47428D4612B767753D241"/>
    <w:rsid w:val="00B51414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91273905C6CFB149949C784D564856531">
    <w:name w:val="91273905C6CFB149949C784D564856531"/>
    <w:rsid w:val="00B51414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71631F035B8C4EDAA8E8F4A389EDD75A">
    <w:name w:val="71631F035B8C4EDAA8E8F4A389EDD75A"/>
    <w:rsid w:val="000C6526"/>
  </w:style>
  <w:style w:type="paragraph" w:customStyle="1" w:styleId="4DB3B5EAA613498A9F076471281EE9C1">
    <w:name w:val="4DB3B5EAA613498A9F076471281EE9C1"/>
    <w:rsid w:val="000C6526"/>
  </w:style>
  <w:style w:type="paragraph" w:customStyle="1" w:styleId="579C30F4E7454608B05BEB4A73D5251C">
    <w:name w:val="579C30F4E7454608B05BEB4A73D5251C"/>
    <w:rsid w:val="000C6526"/>
  </w:style>
  <w:style w:type="paragraph" w:customStyle="1" w:styleId="778AC20840854C2B973C7A1E4D29850F">
    <w:name w:val="778AC20840854C2B973C7A1E4D29850F"/>
    <w:rsid w:val="000C6526"/>
  </w:style>
  <w:style w:type="paragraph" w:customStyle="1" w:styleId="713E9A005AE74218AD2838A6C8861279">
    <w:name w:val="713E9A005AE74218AD2838A6C8861279"/>
    <w:rsid w:val="000C6526"/>
  </w:style>
  <w:style w:type="paragraph" w:customStyle="1" w:styleId="58DA46BE8FC34BE5BC0F84A1EBEDDA29">
    <w:name w:val="58DA46BE8FC34BE5BC0F84A1EBEDDA29"/>
    <w:rsid w:val="000C6526"/>
  </w:style>
  <w:style w:type="paragraph" w:customStyle="1" w:styleId="71631F035B8C4EDAA8E8F4A389EDD75A1">
    <w:name w:val="71631F035B8C4EDAA8E8F4A389EDD75A1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DB3B5EAA613498A9F076471281EE9C11">
    <w:name w:val="4DB3B5EAA613498A9F076471281EE9C11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713E9A005AE74218AD2838A6C88612791">
    <w:name w:val="713E9A005AE74218AD2838A6C88612791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58DA46BE8FC34BE5BC0F84A1EBEDDA291">
    <w:name w:val="58DA46BE8FC34BE5BC0F84A1EBEDDA291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03D94BD0D55E7C45B28FFF27E70D68A4">
    <w:name w:val="03D94BD0D55E7C45B28FFF27E70D68A4"/>
    <w:rsid w:val="000C6526"/>
    <w:pPr>
      <w:spacing w:after="30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4B79A995FC996341B99A10EE12B561B9">
    <w:name w:val="4B79A995FC996341B99A10EE12B561B9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E71E5B7A6943C9438E602A7AC30D4A6E">
    <w:name w:val="E71E5B7A6943C9438E602A7AC30D4A6E"/>
    <w:rsid w:val="000C6526"/>
    <w:pPr>
      <w:spacing w:after="600" w:line="300" w:lineRule="atLeast"/>
      <w:ind w:left="1418" w:hanging="1418"/>
      <w:contextualSpacing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E31B70DC0380474AB91E480B8D7F8437">
    <w:name w:val="E31B70DC0380474AB91E480B8D7F8437"/>
    <w:rsid w:val="000C6526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BFB10DAB6BAC47428D4612B767753D24">
    <w:name w:val="BFB10DAB6BAC47428D4612B767753D24"/>
    <w:rsid w:val="000C6526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  <w:style w:type="paragraph" w:customStyle="1" w:styleId="91273905C6CFB149949C784D56485653">
    <w:name w:val="91273905C6CFB149949C784D56485653"/>
    <w:rsid w:val="000C6526"/>
    <w:pPr>
      <w:spacing w:after="0" w:line="300" w:lineRule="atLeast"/>
    </w:pPr>
    <w:rPr>
      <w:rFonts w:ascii="Arial" w:eastAsiaTheme="minorHAnsi" w:hAnsi="Arial" w:cs="Arial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VOLTA Brief sjabloon v0_1.dotx</Template>
  <TotalTime>24</TotalTime>
  <Pages>1</Pages>
  <Words>38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Joost van Halm</dc:creator>
  <cp:keywords/>
  <dc:description/>
  <cp:lastModifiedBy>Joost van Halm</cp:lastModifiedBy>
  <cp:revision>6</cp:revision>
  <dcterms:created xsi:type="dcterms:W3CDTF">2026-02-24T08:49:00Z</dcterms:created>
  <dcterms:modified xsi:type="dcterms:W3CDTF">2026-02-26T15:29:00Z</dcterms:modified>
</cp:coreProperties>
</file>