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19BBC" w14:textId="77777777" w:rsidR="00566522" w:rsidRPr="00DC133F" w:rsidRDefault="00566522" w:rsidP="00DC133F">
      <w:pPr>
        <w:pStyle w:val="Documenttype"/>
      </w:pPr>
      <w:r w:rsidRPr="00DC133F">
        <w:t>Oplegnotitie</w:t>
      </w:r>
    </w:p>
    <w:p w14:paraId="0340390B" w14:textId="623A1235" w:rsidR="00566522" w:rsidRPr="00566522" w:rsidRDefault="00566522" w:rsidP="00AD719B">
      <w:pPr>
        <w:pStyle w:val="VKenmerken"/>
      </w:pPr>
      <w:r w:rsidRPr="00566522">
        <w:t>Aan</w:t>
      </w:r>
      <w:r w:rsidRPr="00566522">
        <w:tab/>
      </w:r>
      <w:sdt>
        <w:sdtPr>
          <w:id w:val="-138799474"/>
          <w:lock w:val="sdtLocked"/>
          <w:placeholder>
            <w:docPart w:val="5734E3E2304740D69DE9E2FA8A93969C"/>
          </w:placeholder>
          <w:showingPlcHdr/>
          <w:text/>
        </w:sdtPr>
        <w:sdtContent>
          <w:r w:rsidR="009B4C76" w:rsidRPr="009B4C76">
            <w:rPr>
              <w:rStyle w:val="Tekstvantijdelijkeaanduiding"/>
            </w:rPr>
            <w:t>[naam/namen]</w:t>
          </w:r>
        </w:sdtContent>
      </w:sdt>
    </w:p>
    <w:p w14:paraId="51D901E2" w14:textId="0CD4F887" w:rsidR="00566522" w:rsidRPr="00566522" w:rsidRDefault="00566522" w:rsidP="00AD719B">
      <w:pPr>
        <w:pStyle w:val="VKenmerken"/>
      </w:pPr>
      <w:r w:rsidRPr="00566522">
        <w:t>Onderwerp</w:t>
      </w:r>
      <w:r w:rsidRPr="00566522">
        <w:tab/>
      </w:r>
      <w:sdt>
        <w:sdtPr>
          <w:rPr>
            <w:rStyle w:val="VKenmerkenVetChar"/>
          </w:rPr>
          <w:id w:val="-197391132"/>
          <w:lock w:val="sdtLocked"/>
          <w:placeholder>
            <w:docPart w:val="CCDD3A2C3F6C4E3AB99A02798AF72E39"/>
          </w:placeholder>
          <w:showingPlcHdr/>
          <w:text/>
        </w:sdtPr>
        <w:sdtContent>
          <w:r w:rsidR="009B4C76">
            <w:rPr>
              <w:rStyle w:val="Tekstvantijdelijkeaanduiding"/>
            </w:rPr>
            <w:t>[onderwerp]</w:t>
          </w:r>
        </w:sdtContent>
      </w:sdt>
    </w:p>
    <w:p w14:paraId="0D2A1F5D" w14:textId="7186416C" w:rsidR="00566522" w:rsidRPr="00566522" w:rsidRDefault="00566522" w:rsidP="00AD719B">
      <w:pPr>
        <w:pStyle w:val="VKenmerken"/>
      </w:pPr>
      <w:r w:rsidRPr="00566522">
        <w:t xml:space="preserve">Datum </w:t>
      </w:r>
      <w:r w:rsidR="00FD5665">
        <w:t>overleg</w:t>
      </w:r>
      <w:r w:rsidRPr="00566522">
        <w:tab/>
      </w:r>
      <w:sdt>
        <w:sdtPr>
          <w:id w:val="874978671"/>
          <w:lock w:val="sdtLocked"/>
          <w:placeholder>
            <w:docPart w:val="9BD83DCA22B9424EA6EF6B1887B6B012"/>
          </w:placeholder>
          <w:showingPlcHdr/>
          <w:date>
            <w:dateFormat w:val="d MMMM yyyy"/>
            <w:lid w:val="nl-NL"/>
            <w:storeMappedDataAs w:val="dateTime"/>
            <w:calendar w:val="gregorian"/>
          </w:date>
        </w:sdtPr>
        <w:sdtContent>
          <w:r w:rsidR="009B4C76" w:rsidRPr="00AD719B">
            <w:rPr>
              <w:rStyle w:val="Tekstvantijdelijkeaanduiding"/>
            </w:rPr>
            <w:t>[kies een datum]</w:t>
          </w:r>
        </w:sdtContent>
      </w:sdt>
    </w:p>
    <w:p w14:paraId="2401D840" w14:textId="42A2A0BB" w:rsidR="00566522" w:rsidRPr="00566522" w:rsidRDefault="00566522" w:rsidP="00AD719B">
      <w:pPr>
        <w:pStyle w:val="VKenmerken"/>
      </w:pPr>
      <w:r w:rsidRPr="00566522">
        <w:t>Status</w:t>
      </w:r>
      <w:r w:rsidRPr="00566522">
        <w:tab/>
      </w:r>
      <w:sdt>
        <w:sdtPr>
          <w:id w:val="-969974252"/>
          <w:lock w:val="sdtLocked"/>
          <w:placeholder>
            <w:docPart w:val="C3055A15A8AA99408FB35C5AA1121E72"/>
          </w:placeholder>
          <w:showingPlcHdr/>
        </w:sdtPr>
        <w:sdtContent>
          <w:r w:rsidR="009B4C76" w:rsidRPr="00AD719B">
            <w:rPr>
              <w:rStyle w:val="Tekstvantijdelijkeaanduiding"/>
            </w:rPr>
            <w:t>[status]</w:t>
          </w:r>
        </w:sdtContent>
      </w:sdt>
    </w:p>
    <w:p w14:paraId="75D1E231" w14:textId="6A30B4DE" w:rsidR="00566522" w:rsidRPr="00AD719B" w:rsidRDefault="00566522" w:rsidP="00AD719B">
      <w:pPr>
        <w:pStyle w:val="VKenmerken"/>
      </w:pPr>
      <w:r w:rsidRPr="00AD719B">
        <w:t>Van</w:t>
      </w:r>
      <w:r w:rsidRPr="00AD719B">
        <w:tab/>
      </w:r>
      <w:sdt>
        <w:sdtPr>
          <w:id w:val="1313294331"/>
          <w:lock w:val="sdtLocked"/>
          <w:placeholder>
            <w:docPart w:val="41E8044361810C4CB67416B5D6F4C29F"/>
          </w:placeholder>
          <w:showingPlcHdr/>
        </w:sdtPr>
        <w:sdtContent>
          <w:r w:rsidR="009B4C76" w:rsidRPr="00AD719B">
            <w:rPr>
              <w:rStyle w:val="Tekstvantijdelijkeaanduiding"/>
            </w:rPr>
            <w:t>[naam]</w:t>
          </w:r>
        </w:sdtContent>
      </w:sdt>
    </w:p>
    <w:p w14:paraId="0FDF74EE" w14:textId="77777777" w:rsidR="00566522" w:rsidRPr="00FD5665" w:rsidRDefault="00566522" w:rsidP="00FD5665">
      <w:pPr>
        <w:pStyle w:val="Kop1"/>
      </w:pPr>
      <w:r w:rsidRPr="00FD5665">
        <w:t>Toelichting</w:t>
      </w:r>
    </w:p>
    <w:p w14:paraId="69B22F67" w14:textId="4D511286" w:rsidR="00FD5665" w:rsidRPr="009B4C76" w:rsidRDefault="00000000" w:rsidP="009B4C76">
      <w:sdt>
        <w:sdtPr>
          <w:id w:val="1257092778"/>
          <w:placeholder>
            <w:docPart w:val="4CCA615589F74E4BB87D376C57864D7D"/>
          </w:placeholder>
          <w:temporary/>
          <w:showingPlcHdr/>
        </w:sdtPr>
        <w:sdtContent>
          <w:r w:rsidR="009B4C76" w:rsidRPr="00AD719B">
            <w:rPr>
              <w:rStyle w:val="Tekstvantijdelijkeaanduiding"/>
            </w:rPr>
            <w:t>[hier begint de tekst]</w:t>
          </w:r>
        </w:sdtContent>
      </w:sdt>
    </w:p>
    <w:p w14:paraId="22229F10" w14:textId="2CDE5D68" w:rsidR="00FD5665" w:rsidRPr="00FD5665" w:rsidRDefault="00566522" w:rsidP="00FD5665">
      <w:pPr>
        <w:pStyle w:val="Kop1"/>
      </w:pPr>
      <w:r w:rsidRPr="00FD5665">
        <w:t>Vraag</w:t>
      </w:r>
    </w:p>
    <w:p w14:paraId="6B76B1D4" w14:textId="77777777" w:rsidR="009B4C76" w:rsidRPr="009B4C76" w:rsidRDefault="00000000" w:rsidP="009B4C76">
      <w:sdt>
        <w:sdtPr>
          <w:id w:val="-170104273"/>
          <w:placeholder>
            <w:docPart w:val="5BA9E552E18E40AC82BE91C581536D7E"/>
          </w:placeholder>
          <w:temporary/>
          <w:showingPlcHdr/>
        </w:sdtPr>
        <w:sdtContent>
          <w:r w:rsidR="009B4C76" w:rsidRPr="00AD719B">
            <w:rPr>
              <w:rStyle w:val="Tekstvantijdelijkeaanduiding"/>
            </w:rPr>
            <w:t>[hier begint de tekst]</w:t>
          </w:r>
        </w:sdtContent>
      </w:sdt>
    </w:p>
    <w:p w14:paraId="57BF97E7" w14:textId="445C842A" w:rsidR="00566522" w:rsidRPr="00FD5665" w:rsidRDefault="00566522" w:rsidP="00FD5665">
      <w:pPr>
        <w:pStyle w:val="Kop1"/>
      </w:pPr>
      <w:r w:rsidRPr="00FD5665">
        <w:t>Bijlage(n)</w:t>
      </w:r>
    </w:p>
    <w:p w14:paraId="38F67DFF" w14:textId="77777777" w:rsidR="009B4C76" w:rsidRPr="009B4C76" w:rsidRDefault="00000000" w:rsidP="009B4C76">
      <w:sdt>
        <w:sdtPr>
          <w:id w:val="-2029167411"/>
          <w:placeholder>
            <w:docPart w:val="82999B2E1FC341C7857777374D8AC3D8"/>
          </w:placeholder>
          <w:temporary/>
          <w:showingPlcHdr/>
        </w:sdtPr>
        <w:sdtContent>
          <w:r w:rsidR="009B4C76" w:rsidRPr="00AD719B">
            <w:rPr>
              <w:rStyle w:val="Tekstvantijdelijkeaanduiding"/>
            </w:rPr>
            <w:t>[hier begint de tekst]</w:t>
          </w:r>
        </w:sdtContent>
      </w:sdt>
    </w:p>
    <w:sectPr w:rsidR="009B4C76" w:rsidRPr="009B4C76" w:rsidSect="002A1496">
      <w:headerReference w:type="default" r:id="rId7"/>
      <w:headerReference w:type="first" r:id="rId8"/>
      <w:footerReference w:type="first" r:id="rId9"/>
      <w:pgSz w:w="11906" w:h="16838" w:code="9"/>
      <w:pgMar w:top="3003" w:right="2240" w:bottom="1559" w:left="1418" w:header="567" w:footer="2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D2CDB" w14:textId="77777777" w:rsidR="009C17EF" w:rsidRDefault="009C17EF" w:rsidP="000305EF">
      <w:r>
        <w:separator/>
      </w:r>
    </w:p>
  </w:endnote>
  <w:endnote w:type="continuationSeparator" w:id="0">
    <w:p w14:paraId="582E4967" w14:textId="77777777" w:rsidR="009C17EF" w:rsidRDefault="009C17EF" w:rsidP="00030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4A856" w14:textId="37C3AD14" w:rsidR="002A1496" w:rsidRPr="002A1496" w:rsidRDefault="002A1496" w:rsidP="002A1496">
    <w:pPr>
      <w:pStyle w:val="Voettekst"/>
    </w:pPr>
    <w:r w:rsidRPr="002A1496">
      <w:tab/>
    </w:r>
    <w:r w:rsidRPr="002A1496">
      <w:rPr>
        <w:b/>
        <w:bCs w:val="0"/>
      </w:rPr>
      <w:t>Volta</w:t>
    </w:r>
    <w:r w:rsidRPr="002A1496">
      <w:tab/>
      <w:t>0593 52 28 19</w:t>
    </w:r>
  </w:p>
  <w:p w14:paraId="60BAC8E7" w14:textId="68D3AF1B" w:rsidR="002A1496" w:rsidRPr="002A1496" w:rsidRDefault="002A1496" w:rsidP="002A1496">
    <w:pPr>
      <w:pStyle w:val="Voettekst"/>
    </w:pPr>
    <w:r w:rsidRPr="002A1496">
      <w:tab/>
      <w:t>De Omloop 5</w:t>
    </w:r>
    <w:r w:rsidRPr="002A1496">
      <w:tab/>
      <w:t>infovolta@voltabeilen.nl</w:t>
    </w:r>
  </w:p>
  <w:p w14:paraId="527E429F" w14:textId="1BF18CA8" w:rsidR="002A1496" w:rsidRPr="002A1496" w:rsidRDefault="002A1496" w:rsidP="002A1496">
    <w:pPr>
      <w:pStyle w:val="Voettekst"/>
    </w:pPr>
    <w:r w:rsidRPr="002A1496">
      <w:tab/>
      <w:t>9411 KA Beilen</w:t>
    </w:r>
    <w:r w:rsidRPr="002A1496">
      <w:tab/>
      <w:t>voltabeilen.nl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1CBB8" w14:textId="77777777" w:rsidR="009C17EF" w:rsidRDefault="009C17EF" w:rsidP="000305EF">
      <w:r>
        <w:separator/>
      </w:r>
    </w:p>
  </w:footnote>
  <w:footnote w:type="continuationSeparator" w:id="0">
    <w:p w14:paraId="28FDAC60" w14:textId="77777777" w:rsidR="009C17EF" w:rsidRDefault="009C17EF" w:rsidP="00030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B2586" w14:textId="0C19866D" w:rsidR="001E79CC" w:rsidRPr="00E30E8F" w:rsidRDefault="00E30E8F" w:rsidP="00E30E8F">
    <w:pPr>
      <w:pStyle w:val="Koptekst"/>
    </w:pPr>
    <w:r>
      <w:rPr>
        <w:noProof/>
      </w:rPr>
      <w:drawing>
        <wp:anchor distT="0" distB="0" distL="114300" distR="114300" simplePos="0" relativeHeight="251665408" behindDoc="1" locked="0" layoutInCell="1" allowOverlap="1" wp14:anchorId="4A46BB1F" wp14:editId="2E0A88D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400" cy="10692000"/>
          <wp:effectExtent l="0" t="0" r="635" b="1905"/>
          <wp:wrapNone/>
          <wp:docPr id="60228192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2281928" name="Graphic 60228192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1B8F" w14:textId="34FF0606" w:rsidR="00BC2596" w:rsidRPr="00ED74D6" w:rsidRDefault="00E30E8F" w:rsidP="000305EF">
    <w:pPr>
      <w:pStyle w:val="Koptekst"/>
      <w:tabs>
        <w:tab w:val="clear" w:pos="9072"/>
        <w:tab w:val="right" w:pos="9071"/>
      </w:tabs>
    </w:pPr>
    <w:r>
      <w:rPr>
        <w:noProof/>
      </w:rPr>
      <w:drawing>
        <wp:anchor distT="0" distB="0" distL="114300" distR="114300" simplePos="0" relativeHeight="251664384" behindDoc="1" locked="0" layoutInCell="1" allowOverlap="1" wp14:anchorId="4A371A82" wp14:editId="3696F344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400" cy="10692000"/>
          <wp:effectExtent l="0" t="0" r="635" b="1905"/>
          <wp:wrapNone/>
          <wp:docPr id="1570492565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0492565" name="Graphic 1570492565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94BA4"/>
    <w:multiLevelType w:val="multilevel"/>
    <w:tmpl w:val="7238588E"/>
    <w:styleLink w:val="Opsomming"/>
    <w:lvl w:ilvl="0">
      <w:start w:val="1"/>
      <w:numFmt w:val="bullet"/>
      <w:pStyle w:val="Bullets"/>
      <w:lvlText w:val="•"/>
      <w:lvlJc w:val="left"/>
      <w:pPr>
        <w:ind w:left="284" w:hanging="284"/>
      </w:pPr>
      <w:rPr>
        <w:rFonts w:ascii="Trebuchet MS" w:hAnsi="Trebuchet MS" w:hint="default"/>
        <w:color w:val="auto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◦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2306B42"/>
    <w:multiLevelType w:val="multilevel"/>
    <w:tmpl w:val="139A5532"/>
    <w:lvl w:ilvl="0">
      <w:start w:val="1"/>
      <w:numFmt w:val="decimal"/>
      <w:pStyle w:val="Nummers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 w15:restartNumberingAfterBreak="0">
    <w:nsid w:val="1C9E7DEC"/>
    <w:multiLevelType w:val="multilevel"/>
    <w:tmpl w:val="3EE2AE8A"/>
    <w:name w:val="OP koppen3"/>
    <w:styleLink w:val="Koppen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3" w15:restartNumberingAfterBreak="0">
    <w:nsid w:val="38136A36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4" w15:restartNumberingAfterBreak="0">
    <w:nsid w:val="421305F0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5" w15:restartNumberingAfterBreak="0">
    <w:nsid w:val="497428E1"/>
    <w:multiLevelType w:val="multilevel"/>
    <w:tmpl w:val="699AA516"/>
    <w:styleLink w:val="Genummerdelijst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6" w15:restartNumberingAfterBreak="0">
    <w:nsid w:val="5BF178B1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7" w15:restartNumberingAfterBreak="0">
    <w:nsid w:val="663E1524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8" w15:restartNumberingAfterBreak="0">
    <w:nsid w:val="68D74D5E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9" w15:restartNumberingAfterBreak="0">
    <w:nsid w:val="691B0E9B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0" w15:restartNumberingAfterBreak="0">
    <w:nsid w:val="73EE4023"/>
    <w:multiLevelType w:val="hybridMultilevel"/>
    <w:tmpl w:val="5F98D6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7E46A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2" w15:restartNumberingAfterBreak="0">
    <w:nsid w:val="769B724E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3" w15:restartNumberingAfterBreak="0">
    <w:nsid w:val="7762489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num w:numId="1" w16cid:durableId="1616716536">
    <w:abstractNumId w:val="7"/>
  </w:num>
  <w:num w:numId="2" w16cid:durableId="597175009">
    <w:abstractNumId w:val="4"/>
  </w:num>
  <w:num w:numId="3" w16cid:durableId="112215473">
    <w:abstractNumId w:val="6"/>
  </w:num>
  <w:num w:numId="4" w16cid:durableId="671110202">
    <w:abstractNumId w:val="3"/>
  </w:num>
  <w:num w:numId="5" w16cid:durableId="1462462472">
    <w:abstractNumId w:val="12"/>
  </w:num>
  <w:num w:numId="6" w16cid:durableId="124809557">
    <w:abstractNumId w:val="10"/>
  </w:num>
  <w:num w:numId="7" w16cid:durableId="707687331">
    <w:abstractNumId w:val="9"/>
  </w:num>
  <w:num w:numId="8" w16cid:durableId="634797716">
    <w:abstractNumId w:val="13"/>
  </w:num>
  <w:num w:numId="9" w16cid:durableId="1680309208">
    <w:abstractNumId w:val="11"/>
  </w:num>
  <w:num w:numId="10" w16cid:durableId="2033455611">
    <w:abstractNumId w:val="8"/>
  </w:num>
  <w:num w:numId="11" w16cid:durableId="1241519963">
    <w:abstractNumId w:val="0"/>
  </w:num>
  <w:num w:numId="12" w16cid:durableId="1957131892">
    <w:abstractNumId w:val="5"/>
  </w:num>
  <w:num w:numId="13" w16cid:durableId="2080588816">
    <w:abstractNumId w:val="2"/>
  </w:num>
  <w:num w:numId="14" w16cid:durableId="1688604333">
    <w:abstractNumId w:val="1"/>
  </w:num>
  <w:num w:numId="15" w16cid:durableId="1510414841">
    <w:abstractNumId w:val="0"/>
  </w:num>
  <w:num w:numId="16" w16cid:durableId="893009882">
    <w:abstractNumId w:val="1"/>
  </w:num>
  <w:num w:numId="17" w16cid:durableId="434862409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isplayBackgroundShape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5EF"/>
    <w:rsid w:val="00002D81"/>
    <w:rsid w:val="000305EF"/>
    <w:rsid w:val="00034272"/>
    <w:rsid w:val="00052EE1"/>
    <w:rsid w:val="00064429"/>
    <w:rsid w:val="000A4DD9"/>
    <w:rsid w:val="000C64C9"/>
    <w:rsid w:val="00161A16"/>
    <w:rsid w:val="00187C2C"/>
    <w:rsid w:val="001D591E"/>
    <w:rsid w:val="001E79CC"/>
    <w:rsid w:val="001E7EC7"/>
    <w:rsid w:val="0021629E"/>
    <w:rsid w:val="00243F1D"/>
    <w:rsid w:val="00245192"/>
    <w:rsid w:val="002558E5"/>
    <w:rsid w:val="00262E6F"/>
    <w:rsid w:val="002A1496"/>
    <w:rsid w:val="002C79C8"/>
    <w:rsid w:val="0037188F"/>
    <w:rsid w:val="00380131"/>
    <w:rsid w:val="003D493C"/>
    <w:rsid w:val="004249A2"/>
    <w:rsid w:val="0043779A"/>
    <w:rsid w:val="00447DD0"/>
    <w:rsid w:val="00463FE0"/>
    <w:rsid w:val="00497F4C"/>
    <w:rsid w:val="004B3807"/>
    <w:rsid w:val="004F4F0F"/>
    <w:rsid w:val="00540A89"/>
    <w:rsid w:val="00547CB9"/>
    <w:rsid w:val="00566522"/>
    <w:rsid w:val="005A31C4"/>
    <w:rsid w:val="005D0805"/>
    <w:rsid w:val="005D4D25"/>
    <w:rsid w:val="005D5507"/>
    <w:rsid w:val="00604AB7"/>
    <w:rsid w:val="00610BA0"/>
    <w:rsid w:val="00714887"/>
    <w:rsid w:val="007477D8"/>
    <w:rsid w:val="00756CC1"/>
    <w:rsid w:val="0077721E"/>
    <w:rsid w:val="007C32BB"/>
    <w:rsid w:val="007F780A"/>
    <w:rsid w:val="0083236D"/>
    <w:rsid w:val="00852D37"/>
    <w:rsid w:val="00867E9A"/>
    <w:rsid w:val="00870529"/>
    <w:rsid w:val="008963F2"/>
    <w:rsid w:val="008C6801"/>
    <w:rsid w:val="0092783C"/>
    <w:rsid w:val="009361BB"/>
    <w:rsid w:val="00967480"/>
    <w:rsid w:val="009B4C76"/>
    <w:rsid w:val="009C17EF"/>
    <w:rsid w:val="009F29C5"/>
    <w:rsid w:val="009F3A04"/>
    <w:rsid w:val="00A373C2"/>
    <w:rsid w:val="00A555FA"/>
    <w:rsid w:val="00A81F96"/>
    <w:rsid w:val="00A9580D"/>
    <w:rsid w:val="00AA0413"/>
    <w:rsid w:val="00AD719B"/>
    <w:rsid w:val="00B41F42"/>
    <w:rsid w:val="00B53728"/>
    <w:rsid w:val="00B7093E"/>
    <w:rsid w:val="00B731E1"/>
    <w:rsid w:val="00BC2596"/>
    <w:rsid w:val="00BC55D6"/>
    <w:rsid w:val="00BD07D8"/>
    <w:rsid w:val="00BD1C86"/>
    <w:rsid w:val="00C8718E"/>
    <w:rsid w:val="00CB17CA"/>
    <w:rsid w:val="00CC4127"/>
    <w:rsid w:val="00CF48EB"/>
    <w:rsid w:val="00D21393"/>
    <w:rsid w:val="00D57C96"/>
    <w:rsid w:val="00D65C4F"/>
    <w:rsid w:val="00DB2775"/>
    <w:rsid w:val="00DC133F"/>
    <w:rsid w:val="00DD3ED5"/>
    <w:rsid w:val="00DE1480"/>
    <w:rsid w:val="00E30E8F"/>
    <w:rsid w:val="00E5020A"/>
    <w:rsid w:val="00E77E7B"/>
    <w:rsid w:val="00E80648"/>
    <w:rsid w:val="00E83FD6"/>
    <w:rsid w:val="00E87879"/>
    <w:rsid w:val="00E955D7"/>
    <w:rsid w:val="00EA3ADA"/>
    <w:rsid w:val="00EF184A"/>
    <w:rsid w:val="00EF2B5F"/>
    <w:rsid w:val="00F14A79"/>
    <w:rsid w:val="00F37CCB"/>
    <w:rsid w:val="00F60ADD"/>
    <w:rsid w:val="00FA4D65"/>
    <w:rsid w:val="00FC5881"/>
    <w:rsid w:val="00FD5665"/>
    <w:rsid w:val="00FE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6B6E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nl-NL" w:eastAsia="en-US" w:bidi="ar-SA"/>
        <w14:ligatures w14:val="standardContextual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4C76"/>
    <w:rPr>
      <w:rFonts w:ascii="Arial" w:hAnsi="Arial" w:cs="Arial"/>
    </w:rPr>
  </w:style>
  <w:style w:type="paragraph" w:styleId="Kop1">
    <w:name w:val="heading 1"/>
    <w:basedOn w:val="Standaard"/>
    <w:next w:val="Standaard"/>
    <w:link w:val="Kop1Char"/>
    <w:uiPriority w:val="2"/>
    <w:qFormat/>
    <w:rsid w:val="00FD5665"/>
    <w:pPr>
      <w:spacing w:before="300"/>
      <w:outlineLvl w:val="0"/>
    </w:pPr>
    <w:rPr>
      <w:b/>
      <w:bCs/>
      <w:sz w:val="24"/>
      <w:szCs w:val="24"/>
    </w:rPr>
  </w:style>
  <w:style w:type="paragraph" w:styleId="Kop2">
    <w:name w:val="heading 2"/>
    <w:basedOn w:val="Standaard"/>
    <w:next w:val="Standaard"/>
    <w:link w:val="Kop2Char"/>
    <w:uiPriority w:val="2"/>
    <w:qFormat/>
    <w:rsid w:val="00B41F42"/>
    <w:pPr>
      <w:keepNext/>
      <w:spacing w:before="300"/>
      <w:outlineLvl w:val="1"/>
    </w:pPr>
    <w:rPr>
      <w:rFonts w:asciiTheme="majorHAnsi" w:eastAsia="Times New Roman" w:hAnsiTheme="majorHAnsi" w:cs="Times New Roman"/>
      <w:b/>
      <w:kern w:val="0"/>
      <w:szCs w:val="28"/>
      <w:lang w:eastAsia="nl-NL"/>
      <w14:ligatures w14:val="none"/>
    </w:rPr>
  </w:style>
  <w:style w:type="paragraph" w:styleId="Kop3">
    <w:name w:val="heading 3"/>
    <w:basedOn w:val="Standaard"/>
    <w:next w:val="Standaard"/>
    <w:link w:val="Kop3Char"/>
    <w:uiPriority w:val="2"/>
    <w:qFormat/>
    <w:rsid w:val="00BC2596"/>
    <w:pPr>
      <w:keepNext/>
      <w:spacing w:before="300"/>
      <w:outlineLvl w:val="2"/>
    </w:pPr>
    <w:rPr>
      <w:rFonts w:asciiTheme="majorHAnsi" w:eastAsia="Times New Roman" w:hAnsiTheme="majorHAnsi" w:cs="Times New Roman"/>
      <w:b/>
      <w:kern w:val="0"/>
      <w:sz w:val="22"/>
      <w:szCs w:val="22"/>
      <w:lang w:eastAsia="nl-NL"/>
      <w14:ligatures w14:val="none"/>
    </w:rPr>
  </w:style>
  <w:style w:type="paragraph" w:styleId="Kop4">
    <w:name w:val="heading 4"/>
    <w:basedOn w:val="Standaard"/>
    <w:next w:val="Standaard"/>
    <w:link w:val="Kop4Char"/>
    <w:uiPriority w:val="9"/>
    <w:semiHidden/>
    <w:qFormat/>
    <w:rsid w:val="00BC2596"/>
    <w:pPr>
      <w:keepNext/>
      <w:spacing w:line="240" w:lineRule="auto"/>
      <w:outlineLvl w:val="3"/>
    </w:pPr>
    <w:rPr>
      <w:rFonts w:eastAsiaTheme="majorEastAsia" w:cstheme="majorBidi"/>
      <w:b/>
      <w:bCs/>
      <w:iCs/>
      <w:kern w:val="0"/>
      <w:sz w:val="22"/>
      <w:szCs w:val="22"/>
      <w:lang w:eastAsia="nl-NL"/>
      <w14:ligatures w14:val="none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BC2596"/>
    <w:pPr>
      <w:keepNext/>
      <w:spacing w:line="240" w:lineRule="auto"/>
      <w:outlineLvl w:val="4"/>
    </w:pPr>
    <w:rPr>
      <w:rFonts w:eastAsiaTheme="majorEastAsia" w:cstheme="majorBidi"/>
      <w:i/>
      <w:kern w:val="0"/>
      <w:sz w:val="22"/>
      <w:szCs w:val="22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BC2596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BC2596"/>
    <w:rPr>
      <w:sz w:val="20"/>
      <w:szCs w:val="20"/>
    </w:rPr>
  </w:style>
  <w:style w:type="paragraph" w:styleId="Voettekst">
    <w:name w:val="footer"/>
    <w:basedOn w:val="Standaard"/>
    <w:link w:val="VoettekstChar"/>
    <w:uiPriority w:val="99"/>
    <w:semiHidden/>
    <w:rsid w:val="002A1496"/>
    <w:pPr>
      <w:tabs>
        <w:tab w:val="left" w:pos="6804"/>
        <w:tab w:val="left" w:pos="8222"/>
      </w:tabs>
      <w:spacing w:line="260" w:lineRule="atLeast"/>
      <w:ind w:right="-1817"/>
    </w:pPr>
    <w:rPr>
      <w:bCs/>
      <w:noProof/>
      <w:color w:val="FFFFFF" w:themeColor="background1"/>
      <w:sz w:val="16"/>
      <w:szCs w:val="24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2A1496"/>
    <w:rPr>
      <w:rFonts w:ascii="Arial" w:hAnsi="Arial" w:cs="Arial"/>
      <w:bCs/>
      <w:noProof/>
      <w:color w:val="FFFFFF" w:themeColor="background1"/>
      <w:sz w:val="16"/>
      <w:szCs w:val="24"/>
    </w:rPr>
  </w:style>
  <w:style w:type="table" w:styleId="Tabelraster">
    <w:name w:val="Table Grid"/>
    <w:basedOn w:val="Standaardtabel"/>
    <w:uiPriority w:val="39"/>
    <w:rsid w:val="00BC25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rsid w:val="00BC2596"/>
    <w:rPr>
      <w:color w:val="FF0000"/>
      <w:bdr w:val="none" w:sz="0" w:space="0" w:color="auto"/>
      <w:shd w:val="clear" w:color="auto" w:fill="auto"/>
    </w:rPr>
  </w:style>
  <w:style w:type="table" w:styleId="Onopgemaaktetabel4">
    <w:name w:val="Plain Table 4"/>
    <w:basedOn w:val="Standaardtabel"/>
    <w:uiPriority w:val="44"/>
    <w:rsid w:val="00A81F96"/>
    <w:pPr>
      <w:spacing w:line="240" w:lineRule="auto"/>
    </w:pPr>
    <w:rPr>
      <w:color w:val="000000" w:themeColor="text1"/>
      <w:kern w:val="0"/>
      <w:sz w:val="18"/>
      <w:szCs w:val="18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Intensieveverwijzing">
    <w:name w:val="Intense Reference"/>
    <w:basedOn w:val="Standaardalinea-lettertype"/>
    <w:uiPriority w:val="32"/>
    <w:semiHidden/>
    <w:qFormat/>
    <w:rsid w:val="00A81F96"/>
    <w:rPr>
      <w:b/>
      <w:bCs/>
      <w:smallCaps/>
      <w:color w:val="0B0146" w:themeColor="accent1"/>
      <w:spacing w:val="5"/>
    </w:rPr>
  </w:style>
  <w:style w:type="character" w:customStyle="1" w:styleId="Kop1Char">
    <w:name w:val="Kop 1 Char"/>
    <w:basedOn w:val="Standaardalinea-lettertype"/>
    <w:link w:val="Kop1"/>
    <w:uiPriority w:val="2"/>
    <w:rsid w:val="00FD5665"/>
    <w:rPr>
      <w:rFonts w:ascii="Arial" w:hAnsi="Arial" w:cs="Arial"/>
      <w:b/>
      <w:bCs/>
      <w:sz w:val="24"/>
      <w:szCs w:val="24"/>
    </w:rPr>
  </w:style>
  <w:style w:type="character" w:customStyle="1" w:styleId="Kop2Char">
    <w:name w:val="Kop 2 Char"/>
    <w:basedOn w:val="Standaardalinea-lettertype"/>
    <w:link w:val="Kop2"/>
    <w:uiPriority w:val="2"/>
    <w:rsid w:val="00B41F42"/>
    <w:rPr>
      <w:rFonts w:asciiTheme="majorHAnsi" w:eastAsia="Times New Roman" w:hAnsiTheme="majorHAnsi" w:cs="Times New Roman"/>
      <w:b/>
      <w:kern w:val="0"/>
      <w:szCs w:val="28"/>
      <w:lang w:eastAsia="nl-NL"/>
      <w14:ligatures w14:val="none"/>
    </w:rPr>
  </w:style>
  <w:style w:type="paragraph" w:styleId="Lijstalinea">
    <w:name w:val="List Paragraph"/>
    <w:basedOn w:val="Standaard"/>
    <w:uiPriority w:val="34"/>
    <w:semiHidden/>
    <w:qFormat/>
    <w:rsid w:val="00BC2596"/>
    <w:pPr>
      <w:ind w:left="720"/>
      <w:contextualSpacing/>
    </w:pPr>
  </w:style>
  <w:style w:type="character" w:customStyle="1" w:styleId="Accentoranje">
    <w:name w:val="Accent oranje"/>
    <w:basedOn w:val="Standaardalinea-lettertype"/>
    <w:uiPriority w:val="1"/>
    <w:qFormat/>
    <w:rsid w:val="00BC2596"/>
    <w:rPr>
      <w:color w:val="EF7D00" w:themeColor="accent3"/>
    </w:rPr>
  </w:style>
  <w:style w:type="paragraph" w:styleId="Bijschrift">
    <w:name w:val="caption"/>
    <w:basedOn w:val="Standaard"/>
    <w:next w:val="Standaard"/>
    <w:uiPriority w:val="6"/>
    <w:semiHidden/>
    <w:qFormat/>
    <w:rsid w:val="00BC2596"/>
    <w:pPr>
      <w:spacing w:before="140" w:after="140" w:line="240" w:lineRule="auto"/>
    </w:pPr>
    <w:rPr>
      <w:rFonts w:eastAsia="Times New Roman" w:cs="Times New Roman"/>
      <w:i/>
      <w:iCs/>
      <w:kern w:val="0"/>
      <w:sz w:val="18"/>
      <w:szCs w:val="22"/>
      <w:lang w:eastAsia="nl-NL"/>
      <w14:ligatures w14:val="none"/>
    </w:rPr>
  </w:style>
  <w:style w:type="paragraph" w:customStyle="1" w:styleId="Bullets">
    <w:name w:val="Bullets"/>
    <w:basedOn w:val="Standaard"/>
    <w:uiPriority w:val="4"/>
    <w:qFormat/>
    <w:rsid w:val="00BC2596"/>
    <w:pPr>
      <w:numPr>
        <w:numId w:val="15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numbering" w:customStyle="1" w:styleId="Genummerdelijst">
    <w:name w:val="Genummerde lijst"/>
    <w:uiPriority w:val="99"/>
    <w:rsid w:val="00BC2596"/>
    <w:pPr>
      <w:numPr>
        <w:numId w:val="12"/>
      </w:numPr>
    </w:pPr>
  </w:style>
  <w:style w:type="paragraph" w:customStyle="1" w:styleId="Kop1zondernummer">
    <w:name w:val="Kop 1 zonder nummer"/>
    <w:basedOn w:val="Kop1"/>
    <w:next w:val="Standaard"/>
    <w:uiPriority w:val="3"/>
    <w:semiHidden/>
    <w:qFormat/>
    <w:rsid w:val="00BC2596"/>
  </w:style>
  <w:style w:type="paragraph" w:customStyle="1" w:styleId="Kop2zondernummer">
    <w:name w:val="Kop 2 zonder nummer"/>
    <w:basedOn w:val="Kop2"/>
    <w:next w:val="Standaard"/>
    <w:uiPriority w:val="3"/>
    <w:semiHidden/>
    <w:qFormat/>
    <w:rsid w:val="00BC2596"/>
  </w:style>
  <w:style w:type="character" w:customStyle="1" w:styleId="Kop3Char">
    <w:name w:val="Kop 3 Char"/>
    <w:basedOn w:val="Standaardalinea-lettertype"/>
    <w:link w:val="Kop3"/>
    <w:uiPriority w:val="2"/>
    <w:rsid w:val="00BC2596"/>
    <w:rPr>
      <w:rFonts w:asciiTheme="majorHAnsi" w:eastAsia="Times New Roman" w:hAnsiTheme="majorHAnsi" w:cs="Times New Roman"/>
      <w:b/>
      <w:kern w:val="0"/>
      <w:lang w:eastAsia="nl-NL"/>
      <w14:ligatures w14:val="none"/>
    </w:rPr>
  </w:style>
  <w:style w:type="paragraph" w:customStyle="1" w:styleId="Kop3zondernummer">
    <w:name w:val="Kop 3 zonder nummer"/>
    <w:basedOn w:val="Kop3"/>
    <w:next w:val="Standaard"/>
    <w:uiPriority w:val="3"/>
    <w:semiHidden/>
    <w:qFormat/>
    <w:rsid w:val="00BC2596"/>
  </w:style>
  <w:style w:type="character" w:customStyle="1" w:styleId="Kop4Char">
    <w:name w:val="Kop 4 Char"/>
    <w:basedOn w:val="Standaardalinea-lettertype"/>
    <w:link w:val="Kop4"/>
    <w:uiPriority w:val="9"/>
    <w:semiHidden/>
    <w:rsid w:val="00BC2596"/>
    <w:rPr>
      <w:rFonts w:eastAsiaTheme="majorEastAsia" w:cstheme="majorBidi"/>
      <w:b/>
      <w:bCs/>
      <w:iCs/>
      <w:kern w:val="0"/>
      <w:lang w:eastAsia="nl-NL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C2596"/>
    <w:rPr>
      <w:rFonts w:eastAsiaTheme="majorEastAsia" w:cstheme="majorBidi"/>
      <w:i/>
      <w:kern w:val="0"/>
      <w:lang w:eastAsia="nl-NL"/>
      <w14:ligatures w14:val="none"/>
    </w:rPr>
  </w:style>
  <w:style w:type="numbering" w:customStyle="1" w:styleId="Koppen">
    <w:name w:val="Koppen"/>
    <w:uiPriority w:val="99"/>
    <w:rsid w:val="00BC2596"/>
    <w:pPr>
      <w:numPr>
        <w:numId w:val="13"/>
      </w:numPr>
    </w:pPr>
  </w:style>
  <w:style w:type="paragraph" w:customStyle="1" w:styleId="Nummers">
    <w:name w:val="Nummers"/>
    <w:basedOn w:val="Standaard"/>
    <w:uiPriority w:val="5"/>
    <w:qFormat/>
    <w:rsid w:val="00BC2596"/>
    <w:pPr>
      <w:numPr>
        <w:numId w:val="16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paragraph" w:styleId="Ondertitel">
    <w:name w:val="Subtitle"/>
    <w:basedOn w:val="Standaard"/>
    <w:next w:val="Standaard"/>
    <w:link w:val="OndertitelChar"/>
    <w:uiPriority w:val="20"/>
    <w:semiHidden/>
    <w:rsid w:val="00BC2596"/>
    <w:pPr>
      <w:numPr>
        <w:ilvl w:val="1"/>
      </w:numPr>
      <w:spacing w:line="216" w:lineRule="auto"/>
    </w:pPr>
    <w:rPr>
      <w:rFonts w:asciiTheme="majorHAnsi" w:eastAsiaTheme="minorEastAsia" w:hAnsiTheme="majorHAnsi"/>
      <w:color w:val="000000" w:themeColor="text1"/>
      <w:sz w:val="36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20"/>
    <w:semiHidden/>
    <w:rsid w:val="00BC2596"/>
    <w:rPr>
      <w:rFonts w:asciiTheme="majorHAnsi" w:eastAsiaTheme="minorEastAsia" w:hAnsiTheme="majorHAnsi"/>
      <w:color w:val="000000" w:themeColor="text1"/>
      <w:sz w:val="36"/>
    </w:rPr>
  </w:style>
  <w:style w:type="numbering" w:customStyle="1" w:styleId="Opsomming">
    <w:name w:val="Opsomming"/>
    <w:uiPriority w:val="99"/>
    <w:rsid w:val="00BC2596"/>
    <w:pPr>
      <w:numPr>
        <w:numId w:val="11"/>
      </w:numPr>
    </w:pPr>
  </w:style>
  <w:style w:type="character" w:styleId="Paginanummer">
    <w:name w:val="page number"/>
    <w:basedOn w:val="Standaardalinea-lettertype"/>
    <w:uiPriority w:val="99"/>
    <w:semiHidden/>
    <w:rsid w:val="00BC2596"/>
    <w:rPr>
      <w:rFonts w:asciiTheme="majorHAnsi" w:hAnsiTheme="majorHAnsi"/>
      <w:b w:val="0"/>
      <w:color w:val="auto"/>
      <w:sz w:val="20"/>
    </w:rPr>
  </w:style>
  <w:style w:type="paragraph" w:customStyle="1" w:styleId="Smallline">
    <w:name w:val="Small line"/>
    <w:basedOn w:val="Voettekst"/>
    <w:uiPriority w:val="99"/>
    <w:semiHidden/>
    <w:qFormat/>
    <w:rsid w:val="00BC2596"/>
    <w:pPr>
      <w:tabs>
        <w:tab w:val="right" w:pos="9072"/>
      </w:tabs>
      <w:spacing w:line="14" w:lineRule="exact"/>
    </w:pPr>
    <w:rPr>
      <w:rFonts w:eastAsia="Times New Roman" w:cs="Times New Roman"/>
      <w:b/>
      <w:bCs w:val="0"/>
      <w:color w:val="auto"/>
      <w:kern w:val="0"/>
      <w:sz w:val="18"/>
      <w:szCs w:val="22"/>
      <w:lang w:eastAsia="nl-NL"/>
      <w14:ligatures w14:val="none"/>
    </w:rPr>
  </w:style>
  <w:style w:type="table" w:customStyle="1" w:styleId="TabelDrNassauCollege">
    <w:name w:val="Tabel Dr Nassau College"/>
    <w:basedOn w:val="Standaardtabel"/>
    <w:uiPriority w:val="99"/>
    <w:rsid w:val="00BC2596"/>
    <w:pPr>
      <w:spacing w:line="280" w:lineRule="atLeast"/>
    </w:pPr>
    <w:tblPr>
      <w:tblBorders>
        <w:bottom w:val="single" w:sz="8" w:space="0" w:color="auto"/>
        <w:insideH w:val="single" w:sz="2" w:space="0" w:color="auto"/>
        <w:insideV w:val="single" w:sz="2" w:space="0" w:color="auto"/>
      </w:tblBorders>
      <w:tblCellMar>
        <w:top w:w="17" w:type="dxa"/>
        <w:left w:w="113" w:type="dxa"/>
        <w:bottom w:w="62" w:type="dxa"/>
        <w:right w:w="113" w:type="dxa"/>
      </w:tblCellMar>
    </w:tblPr>
    <w:tcPr>
      <w:shd w:val="clear" w:color="auto" w:fill="FFFFFF" w:themeFill="background1"/>
    </w:tcPr>
    <w:tblStylePr w:type="firstRow">
      <w:pPr>
        <w:keepNext/>
        <w:wordWrap/>
      </w:pPr>
      <w:rPr>
        <w:rFonts w:asciiTheme="majorHAnsi" w:hAnsiTheme="majorHAnsi"/>
        <w:b/>
        <w:color w:val="FFFFFF" w:themeColor="background1"/>
        <w:sz w:val="24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0B0146" w:themeFill="accent1"/>
      </w:tcPr>
    </w:tblStylePr>
    <w:tblStylePr w:type="lastRow">
      <w:tblPr/>
      <w:tcPr>
        <w:tcBorders>
          <w:bottom w:val="single" w:sz="8" w:space="0" w:color="000000" w:themeColor="text1"/>
        </w:tcBorders>
      </w:tcPr>
    </w:tblStylePr>
  </w:style>
  <w:style w:type="table" w:customStyle="1" w:styleId="Tablestyle">
    <w:name w:val="Table style"/>
    <w:basedOn w:val="Standaardtabel"/>
    <w:rsid w:val="00BC2596"/>
    <w:rPr>
      <w:rFonts w:eastAsia="Times New Roman" w:cs="Times New Roman"/>
      <w:kern w:val="0"/>
      <w:lang w:eastAsia="nl-NL"/>
      <w14:ligatures w14:val="none"/>
    </w:rPr>
    <w:tblPr>
      <w:tblCellMar>
        <w:left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9"/>
    <w:semiHidden/>
    <w:rsid w:val="00BC2596"/>
    <w:pPr>
      <w:spacing w:after="480" w:line="216" w:lineRule="auto"/>
      <w:ind w:right="1134"/>
    </w:pPr>
    <w:rPr>
      <w:rFonts w:asciiTheme="majorHAnsi" w:hAnsiTheme="majorHAnsi"/>
      <w:b/>
      <w:bCs/>
      <w:noProof/>
      <w:sz w:val="72"/>
      <w:szCs w:val="32"/>
    </w:rPr>
  </w:style>
  <w:style w:type="character" w:customStyle="1" w:styleId="TitelChar">
    <w:name w:val="Titel Char"/>
    <w:basedOn w:val="Standaardalinea-lettertype"/>
    <w:link w:val="Titel"/>
    <w:uiPriority w:val="19"/>
    <w:semiHidden/>
    <w:rsid w:val="00BC2596"/>
    <w:rPr>
      <w:rFonts w:asciiTheme="majorHAnsi" w:hAnsiTheme="majorHAnsi"/>
      <w:b/>
      <w:bCs/>
      <w:noProof/>
      <w:sz w:val="72"/>
      <w:szCs w:val="32"/>
    </w:rPr>
  </w:style>
  <w:style w:type="paragraph" w:customStyle="1" w:styleId="Tussenkopje">
    <w:name w:val="Tussenkopje"/>
    <w:basedOn w:val="Standaard"/>
    <w:next w:val="Standaard"/>
    <w:uiPriority w:val="3"/>
    <w:qFormat/>
    <w:rsid w:val="00BC2596"/>
    <w:pPr>
      <w:keepNext/>
      <w:spacing w:before="300"/>
    </w:pPr>
    <w:rPr>
      <w:b/>
    </w:rPr>
  </w:style>
  <w:style w:type="paragraph" w:customStyle="1" w:styleId="Documenttype">
    <w:name w:val="Documenttype"/>
    <w:basedOn w:val="Standaard"/>
    <w:qFormat/>
    <w:rsid w:val="00DC133F"/>
    <w:pPr>
      <w:spacing w:after="280" w:line="440" w:lineRule="atLeast"/>
    </w:pPr>
    <w:rPr>
      <w:b/>
      <w:color w:val="005CA9"/>
      <w:sz w:val="36"/>
    </w:rPr>
  </w:style>
  <w:style w:type="character" w:styleId="Hyperlink">
    <w:name w:val="Hyperlink"/>
    <w:basedOn w:val="Standaardalinea-lettertype"/>
    <w:uiPriority w:val="99"/>
    <w:unhideWhenUsed/>
    <w:rsid w:val="00A373C2"/>
    <w:rPr>
      <w:color w:val="C914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373C2"/>
    <w:rPr>
      <w:color w:val="605E5C"/>
      <w:shd w:val="clear" w:color="auto" w:fill="E1DFDD"/>
    </w:rPr>
  </w:style>
  <w:style w:type="paragraph" w:customStyle="1" w:styleId="VAdresregels">
    <w:name w:val="V_Adresregels"/>
    <w:basedOn w:val="Standaard"/>
    <w:qFormat/>
    <w:rsid w:val="00714887"/>
    <w:pPr>
      <w:spacing w:after="1500"/>
      <w:contextualSpacing/>
    </w:pPr>
  </w:style>
  <w:style w:type="paragraph" w:customStyle="1" w:styleId="VKenmerken">
    <w:name w:val="V_Kenmerken"/>
    <w:basedOn w:val="Standaard"/>
    <w:link w:val="VKenmerkenChar"/>
    <w:qFormat/>
    <w:rsid w:val="00AD719B"/>
    <w:pPr>
      <w:spacing w:after="900"/>
      <w:ind w:left="1758" w:hanging="1758"/>
      <w:contextualSpacing/>
    </w:pPr>
  </w:style>
  <w:style w:type="paragraph" w:customStyle="1" w:styleId="VPlaatsendatum">
    <w:name w:val="V_Plaats en datum"/>
    <w:basedOn w:val="Standaard"/>
    <w:qFormat/>
    <w:rsid w:val="00E77E7B"/>
    <w:pPr>
      <w:spacing w:after="300"/>
    </w:pPr>
  </w:style>
  <w:style w:type="paragraph" w:styleId="Geenafstand">
    <w:name w:val="No Spacing"/>
    <w:uiPriority w:val="1"/>
    <w:qFormat/>
    <w:rsid w:val="00566522"/>
    <w:pPr>
      <w:spacing w:line="240" w:lineRule="auto"/>
    </w:pPr>
    <w:rPr>
      <w:kern w:val="0"/>
      <w:sz w:val="22"/>
      <w:szCs w:val="22"/>
      <w14:ligatures w14:val="none"/>
    </w:rPr>
  </w:style>
  <w:style w:type="paragraph" w:customStyle="1" w:styleId="VKenmerkenVet">
    <w:name w:val="V_Kenmerken Vet"/>
    <w:basedOn w:val="VKenmerken"/>
    <w:link w:val="VKenmerkenVetChar"/>
    <w:qFormat/>
    <w:rsid w:val="00FD5665"/>
    <w:rPr>
      <w:b/>
    </w:rPr>
  </w:style>
  <w:style w:type="character" w:customStyle="1" w:styleId="VKenmerkenChar">
    <w:name w:val="V_Kenmerken Char"/>
    <w:basedOn w:val="Standaardalinea-lettertype"/>
    <w:link w:val="VKenmerken"/>
    <w:rsid w:val="00FD5665"/>
    <w:rPr>
      <w:rFonts w:ascii="Arial" w:hAnsi="Arial" w:cs="Arial"/>
    </w:rPr>
  </w:style>
  <w:style w:type="character" w:customStyle="1" w:styleId="VKenmerkenVetChar">
    <w:name w:val="V_Kenmerken Vet Char"/>
    <w:basedOn w:val="VKenmerkenChar"/>
    <w:link w:val="VKenmerkenVet"/>
    <w:rsid w:val="00FD5665"/>
    <w:rPr>
      <w:rFonts w:ascii="Arial" w:hAnsi="Arial" w:cs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BD83DCA22B9424EA6EF6B1887B6B01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E8A0C22-4BA9-E64B-B77B-4843804F96C9}"/>
      </w:docPartPr>
      <w:docPartBody>
        <w:p w:rsidR="00F371CF" w:rsidRDefault="0020505C" w:rsidP="0020505C">
          <w:pPr>
            <w:pStyle w:val="9BD83DCA22B9424EA6EF6B1887B6B0127"/>
          </w:pPr>
          <w:r w:rsidRPr="00AD719B">
            <w:rPr>
              <w:rStyle w:val="Tekstvantijdelijkeaanduiding"/>
            </w:rPr>
            <w:t>[kies een datum]</w:t>
          </w:r>
        </w:p>
      </w:docPartBody>
    </w:docPart>
    <w:docPart>
      <w:docPartPr>
        <w:name w:val="C3055A15A8AA99408FB35C5AA1121E7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31CD1E-1096-E94C-B5C0-CD07FDD0C125}"/>
      </w:docPartPr>
      <w:docPartBody>
        <w:p w:rsidR="00F371CF" w:rsidRDefault="0020505C" w:rsidP="0020505C">
          <w:pPr>
            <w:pStyle w:val="C3055A15A8AA99408FB35C5AA1121E727"/>
          </w:pPr>
          <w:r w:rsidRPr="00AD719B">
            <w:rPr>
              <w:rStyle w:val="Tekstvantijdelijkeaanduiding"/>
            </w:rPr>
            <w:t>[status]</w:t>
          </w:r>
        </w:p>
      </w:docPartBody>
    </w:docPart>
    <w:docPart>
      <w:docPartPr>
        <w:name w:val="41E8044361810C4CB67416B5D6F4C29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6A665B0-BB0D-AE41-BB63-943B96906F13}"/>
      </w:docPartPr>
      <w:docPartBody>
        <w:p w:rsidR="00F371CF" w:rsidRDefault="0020505C" w:rsidP="0020505C">
          <w:pPr>
            <w:pStyle w:val="41E8044361810C4CB67416B5D6F4C29F7"/>
          </w:pPr>
          <w:r w:rsidRPr="00AD719B">
            <w:rPr>
              <w:rStyle w:val="Tekstvantijdelijkeaanduiding"/>
            </w:rPr>
            <w:t>[naam]</w:t>
          </w:r>
        </w:p>
      </w:docPartBody>
    </w:docPart>
    <w:docPart>
      <w:docPartPr>
        <w:name w:val="4CCA615589F74E4BB87D376C57864D7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302C4E5-9C1D-7245-A411-243F70D4A83B}"/>
      </w:docPartPr>
      <w:docPartBody>
        <w:p w:rsidR="0020505C" w:rsidRDefault="0020505C" w:rsidP="0020505C">
          <w:pPr>
            <w:pStyle w:val="4CCA615589F74E4BB87D376C57864D7D7"/>
          </w:pPr>
          <w:r w:rsidRPr="00AD719B">
            <w:rPr>
              <w:rStyle w:val="Tekstvantijdelijkeaanduiding"/>
            </w:rPr>
            <w:t>[hier begint de tekst]</w:t>
          </w:r>
        </w:p>
      </w:docPartBody>
    </w:docPart>
    <w:docPart>
      <w:docPartPr>
        <w:name w:val="5734E3E2304740D69DE9E2FA8A93969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BD37E03-4025-4F56-9743-580A22375748}"/>
      </w:docPartPr>
      <w:docPartBody>
        <w:p w:rsidR="00E76AF6" w:rsidRDefault="0020505C" w:rsidP="0020505C">
          <w:pPr>
            <w:pStyle w:val="5734E3E2304740D69DE9E2FA8A93969C1"/>
          </w:pPr>
          <w:r w:rsidRPr="009B4C76">
            <w:rPr>
              <w:rStyle w:val="Tekstvantijdelijkeaanduiding"/>
            </w:rPr>
            <w:t>[naam/namen]</w:t>
          </w:r>
        </w:p>
      </w:docPartBody>
    </w:docPart>
    <w:docPart>
      <w:docPartPr>
        <w:name w:val="CCDD3A2C3F6C4E3AB99A02798AF72E3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83440BC-0A09-40B2-9965-BC022999EF50}"/>
      </w:docPartPr>
      <w:docPartBody>
        <w:p w:rsidR="00E76AF6" w:rsidRDefault="0020505C" w:rsidP="0020505C">
          <w:pPr>
            <w:pStyle w:val="CCDD3A2C3F6C4E3AB99A02798AF72E394"/>
          </w:pPr>
          <w:r>
            <w:rPr>
              <w:rStyle w:val="Tekstvantijdelijkeaanduiding"/>
            </w:rPr>
            <w:t>[onderwerp]</w:t>
          </w:r>
        </w:p>
      </w:docPartBody>
    </w:docPart>
    <w:docPart>
      <w:docPartPr>
        <w:name w:val="5BA9E552E18E40AC82BE91C581536D7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832B902-511B-46C2-9C59-D0E14E310663}"/>
      </w:docPartPr>
      <w:docPartBody>
        <w:p w:rsidR="00E76AF6" w:rsidRDefault="0020505C" w:rsidP="0020505C">
          <w:pPr>
            <w:pStyle w:val="5BA9E552E18E40AC82BE91C581536D7E1"/>
          </w:pPr>
          <w:r w:rsidRPr="00AD719B">
            <w:rPr>
              <w:rStyle w:val="Tekstvantijdelijkeaanduiding"/>
            </w:rPr>
            <w:t>[hier begint de tekst]</w:t>
          </w:r>
        </w:p>
      </w:docPartBody>
    </w:docPart>
    <w:docPart>
      <w:docPartPr>
        <w:name w:val="82999B2E1FC341C7857777374D8AC3D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B9175DF-D33C-4E22-88DF-7D1760B0479F}"/>
      </w:docPartPr>
      <w:docPartBody>
        <w:p w:rsidR="00E76AF6" w:rsidRDefault="0020505C" w:rsidP="0020505C">
          <w:pPr>
            <w:pStyle w:val="82999B2E1FC341C7857777374D8AC3D81"/>
          </w:pPr>
          <w:r w:rsidRPr="00AD719B">
            <w:rPr>
              <w:rStyle w:val="Tekstvantijdelijkeaanduiding"/>
            </w:rPr>
            <w:t>[hier begint de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8F9"/>
    <w:rsid w:val="0020505C"/>
    <w:rsid w:val="002A01F4"/>
    <w:rsid w:val="004118D8"/>
    <w:rsid w:val="004F08F9"/>
    <w:rsid w:val="00517610"/>
    <w:rsid w:val="00547CB9"/>
    <w:rsid w:val="00610BA0"/>
    <w:rsid w:val="008C6801"/>
    <w:rsid w:val="00B340D4"/>
    <w:rsid w:val="00BC55D6"/>
    <w:rsid w:val="00D477D7"/>
    <w:rsid w:val="00D53322"/>
    <w:rsid w:val="00E76AF6"/>
    <w:rsid w:val="00F3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rsid w:val="0020505C"/>
    <w:rPr>
      <w:color w:val="FF0000"/>
      <w:bdr w:val="none" w:sz="0" w:space="0" w:color="auto"/>
      <w:shd w:val="clear" w:color="auto" w:fill="auto"/>
    </w:rPr>
  </w:style>
  <w:style w:type="paragraph" w:customStyle="1" w:styleId="5734E3E2304740D69DE9E2FA8A93969C1">
    <w:name w:val="5734E3E2304740D69DE9E2FA8A93969C1"/>
    <w:rsid w:val="0020505C"/>
    <w:pPr>
      <w:spacing w:after="900" w:line="300" w:lineRule="atLeast"/>
      <w:ind w:left="1758" w:hanging="175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CCDD3A2C3F6C4E3AB99A02798AF72E394">
    <w:name w:val="CCDD3A2C3F6C4E3AB99A02798AF72E394"/>
    <w:rsid w:val="0020505C"/>
    <w:pPr>
      <w:spacing w:after="900" w:line="300" w:lineRule="atLeast"/>
      <w:ind w:left="1758" w:hanging="175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9BD83DCA22B9424EA6EF6B1887B6B0127">
    <w:name w:val="9BD83DCA22B9424EA6EF6B1887B6B0127"/>
    <w:rsid w:val="0020505C"/>
    <w:pPr>
      <w:spacing w:after="900" w:line="300" w:lineRule="atLeast"/>
      <w:ind w:left="1758" w:hanging="175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C3055A15A8AA99408FB35C5AA1121E727">
    <w:name w:val="C3055A15A8AA99408FB35C5AA1121E727"/>
    <w:rsid w:val="0020505C"/>
    <w:pPr>
      <w:spacing w:after="900" w:line="300" w:lineRule="atLeast"/>
      <w:ind w:left="1758" w:hanging="175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41E8044361810C4CB67416B5D6F4C29F7">
    <w:name w:val="41E8044361810C4CB67416B5D6F4C29F7"/>
    <w:rsid w:val="0020505C"/>
    <w:pPr>
      <w:spacing w:after="900" w:line="300" w:lineRule="atLeast"/>
      <w:ind w:left="1758" w:hanging="175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4CCA615589F74E4BB87D376C57864D7D7">
    <w:name w:val="4CCA615589F74E4BB87D376C57864D7D7"/>
    <w:rsid w:val="0020505C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5BA9E552E18E40AC82BE91C581536D7E1">
    <w:name w:val="5BA9E552E18E40AC82BE91C581536D7E1"/>
    <w:rsid w:val="0020505C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82999B2E1FC341C7857777374D8AC3D81">
    <w:name w:val="82999B2E1FC341C7857777374D8AC3D81"/>
    <w:rsid w:val="0020505C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NassauVincent">
      <a:dk1>
        <a:srgbClr val="000000"/>
      </a:dk1>
      <a:lt1>
        <a:srgbClr val="FFFFFF"/>
      </a:lt1>
      <a:dk2>
        <a:srgbClr val="0B0146"/>
      </a:dk2>
      <a:lt2>
        <a:srgbClr val="DFDFDF"/>
      </a:lt2>
      <a:accent1>
        <a:srgbClr val="0B0146"/>
      </a:accent1>
      <a:accent2>
        <a:srgbClr val="C91486"/>
      </a:accent2>
      <a:accent3>
        <a:srgbClr val="EF7D00"/>
      </a:accent3>
      <a:accent4>
        <a:srgbClr val="BE1300"/>
      </a:accent4>
      <a:accent5>
        <a:srgbClr val="A7A7A7"/>
      </a:accent5>
      <a:accent6>
        <a:srgbClr val="E5E5E5"/>
      </a:accent6>
      <a:hlink>
        <a:srgbClr val="C91486"/>
      </a:hlink>
      <a:folHlink>
        <a:srgbClr val="C91486"/>
      </a:folHlink>
    </a:clrScheme>
    <a:fontScheme name="Dr Nassau Colleg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VOLTA Oplegnotitie sjabloon v0_1.dotx</Template>
  <TotalTime>35</TotalTime>
  <Pages>1</Pages>
  <Words>34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NassauVincent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Joost van Halm</dc:creator>
  <cp:keywords/>
  <dc:description/>
  <cp:lastModifiedBy>Joost van Halm</cp:lastModifiedBy>
  <cp:revision>6</cp:revision>
  <dcterms:created xsi:type="dcterms:W3CDTF">2026-02-24T08:49:00Z</dcterms:created>
  <dcterms:modified xsi:type="dcterms:W3CDTF">2026-02-26T15:22:00Z</dcterms:modified>
</cp:coreProperties>
</file>