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8B2D3" w14:textId="36547328" w:rsidR="000B2823" w:rsidRPr="00D874B8" w:rsidRDefault="000B2823" w:rsidP="00D874B8"/>
    <w:sectPr w:rsidR="000B2823" w:rsidRPr="00D874B8" w:rsidSect="002A149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3003" w:right="2240" w:bottom="1559" w:left="1418" w:header="567" w:footer="2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4F4C8" w14:textId="77777777" w:rsidR="00D362A2" w:rsidRDefault="00D362A2" w:rsidP="000305EF">
      <w:r>
        <w:separator/>
      </w:r>
    </w:p>
  </w:endnote>
  <w:endnote w:type="continuationSeparator" w:id="0">
    <w:p w14:paraId="7D17DF1F" w14:textId="77777777" w:rsidR="00D362A2" w:rsidRDefault="00D362A2" w:rsidP="0003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36188" w14:textId="77777777" w:rsidR="000B2823" w:rsidRPr="002A1496" w:rsidRDefault="000B2823" w:rsidP="000B2823">
    <w:pPr>
      <w:pStyle w:val="Voettekst"/>
    </w:pPr>
    <w:r w:rsidRPr="002A1496">
      <w:tab/>
    </w:r>
    <w:r w:rsidRPr="002A1496">
      <w:rPr>
        <w:b/>
        <w:bCs w:val="0"/>
      </w:rPr>
      <w:t>Volta</w:t>
    </w:r>
    <w:r w:rsidRPr="002A1496">
      <w:tab/>
      <w:t>0593 52 28 19</w:t>
    </w:r>
  </w:p>
  <w:p w14:paraId="5651819C" w14:textId="77777777" w:rsidR="000B2823" w:rsidRPr="002A1496" w:rsidRDefault="000B2823" w:rsidP="000B2823">
    <w:pPr>
      <w:pStyle w:val="Voettekst"/>
    </w:pPr>
    <w:r w:rsidRPr="002A1496">
      <w:tab/>
      <w:t>De Omloop 5</w:t>
    </w:r>
    <w:r w:rsidRPr="002A1496">
      <w:tab/>
      <w:t>infovolta@voltabeilen.nl</w:t>
    </w:r>
  </w:p>
  <w:p w14:paraId="56EAB658" w14:textId="0BF52DAD" w:rsidR="000B2823" w:rsidRDefault="000B2823">
    <w:pPr>
      <w:pStyle w:val="Voettekst"/>
    </w:pPr>
    <w:r w:rsidRPr="002A1496">
      <w:tab/>
      <w:t>9411 KA Beilen</w:t>
    </w:r>
    <w:r w:rsidRPr="002A1496">
      <w:tab/>
      <w:t>voltabeilen.nl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F31CC" w14:textId="77777777" w:rsidR="002A1496" w:rsidRPr="002A1496" w:rsidRDefault="002A1496" w:rsidP="002A1496">
    <w:pPr>
      <w:pStyle w:val="Voettekst"/>
    </w:pPr>
    <w:r w:rsidRPr="002A1496">
      <w:tab/>
    </w:r>
    <w:r w:rsidRPr="002A1496">
      <w:rPr>
        <w:b/>
        <w:bCs w:val="0"/>
      </w:rPr>
      <w:t>Volta</w:t>
    </w:r>
    <w:r w:rsidRPr="002A1496">
      <w:tab/>
      <w:t>0593 52 28 19</w:t>
    </w:r>
  </w:p>
  <w:p w14:paraId="22763521" w14:textId="77777777" w:rsidR="002A1496" w:rsidRPr="002A1496" w:rsidRDefault="002A1496" w:rsidP="002A1496">
    <w:pPr>
      <w:pStyle w:val="Voettekst"/>
    </w:pPr>
    <w:r w:rsidRPr="002A1496">
      <w:tab/>
      <w:t>De Omloop 5</w:t>
    </w:r>
    <w:r w:rsidRPr="002A1496">
      <w:tab/>
      <w:t>infovolta@voltabeilen.nl</w:t>
    </w:r>
  </w:p>
  <w:p w14:paraId="2BE0FA8C" w14:textId="77777777" w:rsidR="002A1496" w:rsidRPr="002A1496" w:rsidRDefault="002A1496" w:rsidP="002A1496">
    <w:pPr>
      <w:pStyle w:val="Voettekst"/>
    </w:pPr>
    <w:r w:rsidRPr="002A1496">
      <w:tab/>
      <w:t>9411 KA Beilen</w:t>
    </w:r>
    <w:r w:rsidRPr="002A1496">
      <w:tab/>
      <w:t>voltabeilen.nl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B9C30" w14:textId="77777777" w:rsidR="00D362A2" w:rsidRDefault="00D362A2" w:rsidP="000305EF">
      <w:r>
        <w:separator/>
      </w:r>
    </w:p>
  </w:footnote>
  <w:footnote w:type="continuationSeparator" w:id="0">
    <w:p w14:paraId="05E9A6D8" w14:textId="77777777" w:rsidR="00D362A2" w:rsidRDefault="00D362A2" w:rsidP="00030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F3F09" w14:textId="77777777" w:rsidR="001E79CC" w:rsidRPr="00E30E8F" w:rsidRDefault="00E30E8F" w:rsidP="00E30E8F">
    <w:pPr>
      <w:pStyle w:val="Koptekst"/>
    </w:pPr>
    <w:r>
      <w:rPr>
        <w:noProof/>
      </w:rPr>
      <w:drawing>
        <wp:anchor distT="0" distB="0" distL="114300" distR="114300" simplePos="0" relativeHeight="251665408" behindDoc="1" locked="0" layoutInCell="1" allowOverlap="1" wp14:anchorId="4A46BB1F" wp14:editId="2E0A88D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60228192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2281928" name="Graphic 60228192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AFB94" w14:textId="77777777" w:rsidR="00BC2596" w:rsidRPr="00ED74D6" w:rsidRDefault="00E30E8F" w:rsidP="000305EF">
    <w:pPr>
      <w:pStyle w:val="Koptekst"/>
      <w:tabs>
        <w:tab w:val="clear" w:pos="9072"/>
        <w:tab w:val="right" w:pos="9071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4A371A82" wp14:editId="3FEBC6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1570492565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0492565" name="Graphic 1570492565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4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7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0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3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 w16cid:durableId="1616716536">
    <w:abstractNumId w:val="7"/>
  </w:num>
  <w:num w:numId="2" w16cid:durableId="597175009">
    <w:abstractNumId w:val="4"/>
  </w:num>
  <w:num w:numId="3" w16cid:durableId="112215473">
    <w:abstractNumId w:val="6"/>
  </w:num>
  <w:num w:numId="4" w16cid:durableId="671110202">
    <w:abstractNumId w:val="3"/>
  </w:num>
  <w:num w:numId="5" w16cid:durableId="1462462472">
    <w:abstractNumId w:val="12"/>
  </w:num>
  <w:num w:numId="6" w16cid:durableId="124809557">
    <w:abstractNumId w:val="10"/>
  </w:num>
  <w:num w:numId="7" w16cid:durableId="707687331">
    <w:abstractNumId w:val="9"/>
  </w:num>
  <w:num w:numId="8" w16cid:durableId="634797716">
    <w:abstractNumId w:val="13"/>
  </w:num>
  <w:num w:numId="9" w16cid:durableId="1680309208">
    <w:abstractNumId w:val="11"/>
  </w:num>
  <w:num w:numId="10" w16cid:durableId="2033455611">
    <w:abstractNumId w:val="8"/>
  </w:num>
  <w:num w:numId="11" w16cid:durableId="1241519963">
    <w:abstractNumId w:val="0"/>
  </w:num>
  <w:num w:numId="12" w16cid:durableId="1957131892">
    <w:abstractNumId w:val="5"/>
  </w:num>
  <w:num w:numId="13" w16cid:durableId="2080588816">
    <w:abstractNumId w:val="2"/>
  </w:num>
  <w:num w:numId="14" w16cid:durableId="1688604333">
    <w:abstractNumId w:val="1"/>
  </w:num>
  <w:num w:numId="15" w16cid:durableId="1510414841">
    <w:abstractNumId w:val="0"/>
  </w:num>
  <w:num w:numId="16" w16cid:durableId="893009882">
    <w:abstractNumId w:val="1"/>
  </w:num>
  <w:num w:numId="17" w16cid:durableId="434862409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356"/>
  <w:displayBackgroundShape/>
  <w:proofState w:spelling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823"/>
    <w:rsid w:val="00002D81"/>
    <w:rsid w:val="000305EF"/>
    <w:rsid w:val="00052EE1"/>
    <w:rsid w:val="00064429"/>
    <w:rsid w:val="000A2BD0"/>
    <w:rsid w:val="000A4DD9"/>
    <w:rsid w:val="000B2823"/>
    <w:rsid w:val="000C64C9"/>
    <w:rsid w:val="000F795A"/>
    <w:rsid w:val="0011468F"/>
    <w:rsid w:val="00161A16"/>
    <w:rsid w:val="00187C2C"/>
    <w:rsid w:val="001D591E"/>
    <w:rsid w:val="001E79CC"/>
    <w:rsid w:val="0021629E"/>
    <w:rsid w:val="00245192"/>
    <w:rsid w:val="002558E5"/>
    <w:rsid w:val="00262E6F"/>
    <w:rsid w:val="002A1496"/>
    <w:rsid w:val="002C79C8"/>
    <w:rsid w:val="00310987"/>
    <w:rsid w:val="0037188F"/>
    <w:rsid w:val="00380131"/>
    <w:rsid w:val="003D493C"/>
    <w:rsid w:val="00413D49"/>
    <w:rsid w:val="004249A2"/>
    <w:rsid w:val="0043779A"/>
    <w:rsid w:val="00447DD0"/>
    <w:rsid w:val="00463FE0"/>
    <w:rsid w:val="004643B1"/>
    <w:rsid w:val="00497F4C"/>
    <w:rsid w:val="004B3807"/>
    <w:rsid w:val="004C443F"/>
    <w:rsid w:val="004F4F0F"/>
    <w:rsid w:val="00540A89"/>
    <w:rsid w:val="00547CB9"/>
    <w:rsid w:val="005A31C4"/>
    <w:rsid w:val="005D0805"/>
    <w:rsid w:val="005D4D25"/>
    <w:rsid w:val="005D5507"/>
    <w:rsid w:val="00604AB7"/>
    <w:rsid w:val="00610BA0"/>
    <w:rsid w:val="006C1F11"/>
    <w:rsid w:val="00714887"/>
    <w:rsid w:val="007477D8"/>
    <w:rsid w:val="00756CC1"/>
    <w:rsid w:val="0077721E"/>
    <w:rsid w:val="007C32BB"/>
    <w:rsid w:val="007F780A"/>
    <w:rsid w:val="0083236D"/>
    <w:rsid w:val="00852D37"/>
    <w:rsid w:val="00867E9A"/>
    <w:rsid w:val="00870529"/>
    <w:rsid w:val="008963F2"/>
    <w:rsid w:val="0092783C"/>
    <w:rsid w:val="0093555C"/>
    <w:rsid w:val="009361BB"/>
    <w:rsid w:val="00967480"/>
    <w:rsid w:val="0098322E"/>
    <w:rsid w:val="009F29C5"/>
    <w:rsid w:val="009F3A04"/>
    <w:rsid w:val="00A16443"/>
    <w:rsid w:val="00A264A4"/>
    <w:rsid w:val="00A373C2"/>
    <w:rsid w:val="00A555FA"/>
    <w:rsid w:val="00A81F96"/>
    <w:rsid w:val="00A9580D"/>
    <w:rsid w:val="00AA0413"/>
    <w:rsid w:val="00B12CF9"/>
    <w:rsid w:val="00B205D8"/>
    <w:rsid w:val="00B4319D"/>
    <w:rsid w:val="00B467BF"/>
    <w:rsid w:val="00B53728"/>
    <w:rsid w:val="00B7093E"/>
    <w:rsid w:val="00B731E1"/>
    <w:rsid w:val="00BC2596"/>
    <w:rsid w:val="00BC55D6"/>
    <w:rsid w:val="00BD07D8"/>
    <w:rsid w:val="00BD1C86"/>
    <w:rsid w:val="00C8718E"/>
    <w:rsid w:val="00CB17CA"/>
    <w:rsid w:val="00CC4127"/>
    <w:rsid w:val="00CF48EB"/>
    <w:rsid w:val="00D21393"/>
    <w:rsid w:val="00D362A2"/>
    <w:rsid w:val="00D57C96"/>
    <w:rsid w:val="00D65C4F"/>
    <w:rsid w:val="00D874B8"/>
    <w:rsid w:val="00DB2775"/>
    <w:rsid w:val="00DD3ED5"/>
    <w:rsid w:val="00DE1480"/>
    <w:rsid w:val="00E30E8F"/>
    <w:rsid w:val="00E5020A"/>
    <w:rsid w:val="00E77E7B"/>
    <w:rsid w:val="00E80648"/>
    <w:rsid w:val="00E87879"/>
    <w:rsid w:val="00E955D7"/>
    <w:rsid w:val="00EA3ADA"/>
    <w:rsid w:val="00EF184A"/>
    <w:rsid w:val="00EF2B5F"/>
    <w:rsid w:val="00F14A79"/>
    <w:rsid w:val="00F2533F"/>
    <w:rsid w:val="00F60ADD"/>
    <w:rsid w:val="00FA4D65"/>
    <w:rsid w:val="00FC5881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EAD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4319D"/>
    <w:rPr>
      <w:rFonts w:ascii="Arial" w:hAnsi="Arial" w:cs="Arial"/>
    </w:rPr>
  </w:style>
  <w:style w:type="paragraph" w:styleId="Kop1">
    <w:name w:val="heading 1"/>
    <w:basedOn w:val="Standaard"/>
    <w:next w:val="Standaard"/>
    <w:link w:val="Kop1Char"/>
    <w:uiPriority w:val="2"/>
    <w:qFormat/>
    <w:rsid w:val="00413D49"/>
    <w:pPr>
      <w:spacing w:before="300"/>
      <w:outlineLvl w:val="0"/>
    </w:pPr>
    <w:rPr>
      <w:b/>
      <w:sz w:val="24"/>
      <w:szCs w:val="18"/>
    </w:rPr>
  </w:style>
  <w:style w:type="paragraph" w:styleId="Kop2">
    <w:name w:val="heading 2"/>
    <w:basedOn w:val="Standaard"/>
    <w:next w:val="Standaard"/>
    <w:link w:val="Kop2Char"/>
    <w:uiPriority w:val="2"/>
    <w:qFormat/>
    <w:rsid w:val="00413D49"/>
    <w:pPr>
      <w:keepNext/>
      <w:spacing w:before="300"/>
      <w:outlineLvl w:val="1"/>
    </w:pPr>
    <w:rPr>
      <w:rFonts w:asciiTheme="majorHAnsi" w:eastAsia="Times New Roman" w:hAnsiTheme="majorHAnsi" w:cs="Times New Roman"/>
      <w:b/>
      <w:color w:val="0B0146" w:themeColor="accent1"/>
      <w:kern w:val="0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BC2596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BC2596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BC2596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BC259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C259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2A1496"/>
    <w:pPr>
      <w:tabs>
        <w:tab w:val="left" w:pos="6804"/>
        <w:tab w:val="left" w:pos="8222"/>
      </w:tabs>
      <w:spacing w:line="260" w:lineRule="atLeast"/>
      <w:ind w:right="-1817"/>
    </w:pPr>
    <w:rPr>
      <w:bCs/>
      <w:noProof/>
      <w:color w:val="FFFFFF" w:themeColor="background1"/>
      <w:sz w:val="16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2A1496"/>
    <w:rPr>
      <w:rFonts w:ascii="Arial" w:hAnsi="Arial" w:cs="Arial"/>
      <w:bCs/>
      <w:noProof/>
      <w:color w:val="FFFFFF" w:themeColor="background1"/>
      <w:sz w:val="16"/>
      <w:szCs w:val="24"/>
    </w:rPr>
  </w:style>
  <w:style w:type="table" w:styleId="Tabelraster">
    <w:name w:val="Table Grid"/>
    <w:basedOn w:val="Standaardtabel"/>
    <w:uiPriority w:val="39"/>
    <w:rsid w:val="00BC25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BC2596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413D49"/>
    <w:rPr>
      <w:rFonts w:ascii="Arial" w:hAnsi="Arial" w:cs="Arial"/>
      <w:b/>
      <w:sz w:val="24"/>
      <w:szCs w:val="18"/>
    </w:rPr>
  </w:style>
  <w:style w:type="character" w:customStyle="1" w:styleId="Kop2Char">
    <w:name w:val="Kop 2 Char"/>
    <w:basedOn w:val="Standaardalinea-lettertype"/>
    <w:link w:val="Kop2"/>
    <w:uiPriority w:val="2"/>
    <w:rsid w:val="00413D49"/>
    <w:rPr>
      <w:rFonts w:asciiTheme="majorHAnsi" w:eastAsia="Times New Roman" w:hAnsiTheme="majorHAnsi" w:cs="Times New Roman"/>
      <w:b/>
      <w:color w:val="0B0146" w:themeColor="accent1"/>
      <w:kern w:val="0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BC2596"/>
    <w:pPr>
      <w:ind w:left="720"/>
      <w:contextualSpacing/>
    </w:pPr>
  </w:style>
  <w:style w:type="character" w:customStyle="1" w:styleId="Accentoranje">
    <w:name w:val="Accent oranje"/>
    <w:basedOn w:val="Standaardalinea-lettertype"/>
    <w:uiPriority w:val="1"/>
    <w:qFormat/>
    <w:rsid w:val="00BC2596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BC2596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BC2596"/>
    <w:pPr>
      <w:numPr>
        <w:numId w:val="1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BC2596"/>
    <w:pPr>
      <w:numPr>
        <w:numId w:val="12"/>
      </w:numPr>
    </w:p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BC2596"/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BC2596"/>
  </w:style>
  <w:style w:type="character" w:customStyle="1" w:styleId="Kop3Char">
    <w:name w:val="Kop 3 Char"/>
    <w:basedOn w:val="Standaardalinea-lettertype"/>
    <w:link w:val="Kop3"/>
    <w:uiPriority w:val="2"/>
    <w:rsid w:val="00BC2596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BC2596"/>
  </w:style>
  <w:style w:type="character" w:customStyle="1" w:styleId="Kop4Char">
    <w:name w:val="Kop 4 Char"/>
    <w:basedOn w:val="Standaardalinea-lettertype"/>
    <w:link w:val="Kop4"/>
    <w:uiPriority w:val="9"/>
    <w:semiHidden/>
    <w:rsid w:val="00BC2596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2596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BC2596"/>
    <w:pPr>
      <w:numPr>
        <w:numId w:val="13"/>
      </w:numPr>
    </w:pPr>
  </w:style>
  <w:style w:type="paragraph" w:customStyle="1" w:styleId="Nummers">
    <w:name w:val="Nummers"/>
    <w:basedOn w:val="Standaard"/>
    <w:uiPriority w:val="5"/>
    <w:qFormat/>
    <w:rsid w:val="00BC2596"/>
    <w:pPr>
      <w:numPr>
        <w:numId w:val="16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BC2596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BC2596"/>
    <w:rPr>
      <w:rFonts w:asciiTheme="majorHAnsi" w:eastAsiaTheme="minorEastAsia" w:hAnsiTheme="majorHAnsi"/>
      <w:color w:val="000000" w:themeColor="text1"/>
      <w:sz w:val="36"/>
    </w:rPr>
  </w:style>
  <w:style w:type="numbering" w:customStyle="1" w:styleId="Opsomming">
    <w:name w:val="Opsomming"/>
    <w:uiPriority w:val="99"/>
    <w:rsid w:val="00BC2596"/>
    <w:pPr>
      <w:numPr>
        <w:numId w:val="11"/>
      </w:numPr>
    </w:pPr>
  </w:style>
  <w:style w:type="character" w:styleId="Paginanummer">
    <w:name w:val="page number"/>
    <w:basedOn w:val="Standaardalinea-lettertype"/>
    <w:uiPriority w:val="99"/>
    <w:semiHidden/>
    <w:rsid w:val="00BC2596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BC2596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BC2596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BC2596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9"/>
    <w:semiHidden/>
    <w:rsid w:val="00BC2596"/>
    <w:pPr>
      <w:spacing w:after="480" w:line="216" w:lineRule="auto"/>
      <w:ind w:right="1134"/>
    </w:pPr>
    <w:rPr>
      <w:rFonts w:asciiTheme="majorHAnsi" w:hAnsiTheme="majorHAnsi"/>
      <w:b/>
      <w:bCs/>
      <w:noProof/>
      <w:sz w:val="7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BC2596"/>
    <w:rPr>
      <w:rFonts w:asciiTheme="majorHAnsi" w:hAnsiTheme="majorHAnsi"/>
      <w:b/>
      <w:bCs/>
      <w:noProof/>
      <w:sz w:val="72"/>
      <w:szCs w:val="32"/>
    </w:rPr>
  </w:style>
  <w:style w:type="paragraph" w:customStyle="1" w:styleId="Tussenkopje">
    <w:name w:val="Tussenkopje"/>
    <w:basedOn w:val="Standaard"/>
    <w:next w:val="Standaard"/>
    <w:uiPriority w:val="3"/>
    <w:qFormat/>
    <w:rsid w:val="00BC2596"/>
    <w:pPr>
      <w:keepNext/>
      <w:spacing w:before="300"/>
    </w:pPr>
    <w:rPr>
      <w:b/>
    </w:rPr>
  </w:style>
  <w:style w:type="paragraph" w:customStyle="1" w:styleId="Documenttype">
    <w:name w:val="Documenttype"/>
    <w:basedOn w:val="Standaard"/>
    <w:qFormat/>
    <w:rsid w:val="004643B1"/>
    <w:pPr>
      <w:spacing w:after="280" w:line="440" w:lineRule="atLeast"/>
    </w:pPr>
    <w:rPr>
      <w:b/>
      <w:color w:val="005CA9"/>
      <w:sz w:val="36"/>
    </w:rPr>
  </w:style>
  <w:style w:type="character" w:styleId="Hyperlink">
    <w:name w:val="Hyperlink"/>
    <w:basedOn w:val="Standaardalinea-lettertype"/>
    <w:uiPriority w:val="99"/>
    <w:unhideWhenUsed/>
    <w:rsid w:val="00A373C2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73C2"/>
    <w:rPr>
      <w:color w:val="605E5C"/>
      <w:shd w:val="clear" w:color="auto" w:fill="E1DFDD"/>
    </w:rPr>
  </w:style>
  <w:style w:type="paragraph" w:customStyle="1" w:styleId="VAdresregels">
    <w:name w:val="V_Adresregels"/>
    <w:basedOn w:val="Standaard"/>
    <w:qFormat/>
    <w:rsid w:val="00714887"/>
    <w:pPr>
      <w:spacing w:after="1500"/>
      <w:contextualSpacing/>
    </w:pPr>
  </w:style>
  <w:style w:type="paragraph" w:customStyle="1" w:styleId="VKenmerken">
    <w:name w:val="V_Kenmerken"/>
    <w:basedOn w:val="Standaard"/>
    <w:qFormat/>
    <w:rsid w:val="00413D49"/>
    <w:pPr>
      <w:spacing w:after="1200"/>
      <w:ind w:left="1758" w:hanging="1758"/>
      <w:contextualSpacing/>
    </w:pPr>
  </w:style>
  <w:style w:type="paragraph" w:customStyle="1" w:styleId="VPlaatsendatum">
    <w:name w:val="V_Plaats en datum"/>
    <w:basedOn w:val="Standaard"/>
    <w:qFormat/>
    <w:rsid w:val="00E77E7B"/>
    <w:pPr>
      <w:spacing w:after="3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VOLTA Rooster sjabloon v0_1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NassauVincent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Joost van Halm</dc:creator>
  <cp:keywords/>
  <dc:description/>
  <cp:lastModifiedBy>Joost van Halm</cp:lastModifiedBy>
  <cp:revision>4</cp:revision>
  <dcterms:created xsi:type="dcterms:W3CDTF">2026-05-11T11:05:00Z</dcterms:created>
  <dcterms:modified xsi:type="dcterms:W3CDTF">2026-05-11T14:06:00Z</dcterms:modified>
</cp:coreProperties>
</file>